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33A" w:rsidRDefault="005A4BD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5F7093" wp14:editId="306E93CA">
                <wp:simplePos x="0" y="0"/>
                <wp:positionH relativeFrom="column">
                  <wp:posOffset>1557655</wp:posOffset>
                </wp:positionH>
                <wp:positionV relativeFrom="paragraph">
                  <wp:posOffset>2472055</wp:posOffset>
                </wp:positionV>
                <wp:extent cx="762000" cy="590550"/>
                <wp:effectExtent l="38100" t="38100" r="57150" b="38100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5905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C76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9" o:spid="_x0000_s1026" type="#_x0000_t32" style="position:absolute;margin-left:122.65pt;margin-top:194.65pt;width:60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" strokecolor="red" strokeweight="6pt">
                <v:stroke endarrow="block" joinstyle="miter"/>
              </v:shape>
            </w:pict>
          </mc:Fallback>
        </mc:AlternateContent>
      </w:r>
      <w:bookmarkStart w:id="0" w:name="_GoBack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7B176E" wp14:editId="463E9F44">
                <wp:simplePos x="0" y="0"/>
                <wp:positionH relativeFrom="column">
                  <wp:posOffset>3110230</wp:posOffset>
                </wp:positionH>
                <wp:positionV relativeFrom="paragraph">
                  <wp:posOffset>4129405</wp:posOffset>
                </wp:positionV>
                <wp:extent cx="619125" cy="904875"/>
                <wp:effectExtent l="38100" t="38100" r="28575" b="28575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9048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5BB673" id="Přímá spojnice se šipkou 10" o:spid="_x0000_s1026" type="#_x0000_t32" style="position:absolute;margin-left:244.9pt;margin-top:325.15pt;width:48.75pt;height:71.2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" strokecolor="#5b9bd5 [3204]" strokeweight="6pt">
                <v:stroke endarrow="block" joinstyle="miter"/>
              </v:shape>
            </w:pict>
          </mc:Fallback>
        </mc:AlternateContent>
      </w:r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958215</wp:posOffset>
                </wp:positionV>
                <wp:extent cx="647700" cy="1113790"/>
                <wp:effectExtent l="38100" t="38100" r="38100" b="48260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1137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BD77A5" id="Přímá spojnice se šipkou 8" o:spid="_x0000_s1026" type="#_x0000_t32" style="position:absolute;margin-left:310.15pt;margin-top:75.45pt;width:51pt;height:87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" strokecolor="#ffc000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89950E" wp14:editId="1128152A">
                <wp:simplePos x="0" y="0"/>
                <wp:positionH relativeFrom="margin">
                  <wp:posOffset>8891905</wp:posOffset>
                </wp:positionH>
                <wp:positionV relativeFrom="paragraph">
                  <wp:posOffset>4500880</wp:posOffset>
                </wp:positionV>
                <wp:extent cx="371475" cy="1133475"/>
                <wp:effectExtent l="0" t="0" r="28575" b="28575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BDE" w:rsidRDefault="005A4BDE" w:rsidP="005A4BDE">
                            <w:pPr>
                              <w:jc w:val="center"/>
                            </w:pPr>
                            <w:r>
                              <w:t xml:space="preserve">PŘÍLOHA č. </w:t>
                            </w:r>
                            <w:r>
                              <w:t>3</w:t>
                            </w:r>
                          </w:p>
                          <w:p w:rsidR="005A4BDE" w:rsidRDefault="005A4BDE" w:rsidP="005A4B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9950E" id="_x0000_t202" coordsize="21600,21600" o:spt="202" path="m,l,21600r21600,l21600,xe">
                <v:stroke joinstyle="miter"/>
                <v:path gradientshapeok="t" o:connecttype="rect"/>
              </v:shapetype>
              <v:shape id="Textové pole 16" o:spid="_x0000_s1026" type="#_x0000_t202" style="position:absolute;margin-left:700.15pt;margin-top:354.4pt;width:29.25pt;height:89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">
                <v:textbox style="layout-flow:vertical">
                  <w:txbxContent>
                    <w:p w:rsidR="005A4BDE" w:rsidRDefault="005A4BDE" w:rsidP="005A4BDE">
                      <w:pPr>
                        <w:jc w:val="center"/>
                      </w:pPr>
                      <w:r>
                        <w:t xml:space="preserve">PŘÍLOHA č. </w:t>
                      </w:r>
                      <w:r>
                        <w:t>3</w:t>
                      </w:r>
                    </w:p>
                    <w:p w:rsidR="005A4BDE" w:rsidRDefault="005A4BDE" w:rsidP="005A4BD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50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02D011" wp14:editId="09F4F3FF">
                <wp:simplePos x="0" y="0"/>
                <wp:positionH relativeFrom="column">
                  <wp:posOffset>497516</wp:posOffset>
                </wp:positionH>
                <wp:positionV relativeFrom="paragraph">
                  <wp:posOffset>1980924</wp:posOffset>
                </wp:positionV>
                <wp:extent cx="1923690" cy="491706"/>
                <wp:effectExtent l="0" t="0" r="19685" b="2286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690" cy="49170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6C85" w:rsidRDefault="007C6C85" w:rsidP="0001550A">
                            <w:pPr>
                              <w:jc w:val="center"/>
                            </w:pPr>
                            <w:r>
                              <w:t>záměr prodeje části pozemku o výměře cca 1000 m</w:t>
                            </w:r>
                            <w:r w:rsidRPr="007C6C85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2D011" id="Textové pole 6" o:spid="_x0000_s1027" type="#_x0000_t202" style="position:absolute;margin-left:39.15pt;margin-top:156pt;width:151.45pt;height:3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" fillcolor="red" strokecolor="red" strokeweight=".5pt">
                <v:textbox>
                  <w:txbxContent>
                    <w:p w:rsidR="007C6C85" w:rsidRDefault="007C6C85" w:rsidP="0001550A">
                      <w:pPr>
                        <w:jc w:val="center"/>
                      </w:pPr>
                      <w:r>
                        <w:t>záměr prodeje části pozemku o výměře cca 1000 m</w:t>
                      </w:r>
                      <w:r w:rsidRPr="007C6C85"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1550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412C9F" wp14:editId="00597EF9">
                <wp:simplePos x="0" y="0"/>
                <wp:positionH relativeFrom="column">
                  <wp:posOffset>3292068</wp:posOffset>
                </wp:positionH>
                <wp:positionV relativeFrom="paragraph">
                  <wp:posOffset>505987</wp:posOffset>
                </wp:positionV>
                <wp:extent cx="2889849" cy="448573"/>
                <wp:effectExtent l="0" t="0" r="25400" b="2794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849" cy="44857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6C85" w:rsidRDefault="007C6C85" w:rsidP="0001550A">
                            <w:pPr>
                              <w:jc w:val="center"/>
                            </w:pPr>
                            <w:r>
                              <w:t>pozemek parcela KN č. 1259 ve vlastnictví Jihočeského kraje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12C9F" id="Textové pole 5" o:spid="_x0000_s1028" type="#_x0000_t202" style="position:absolute;margin-left:259.2pt;margin-top:39.85pt;width:227.55pt;height:3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" fillcolor="#ffc000" strokecolor="#ffc000" strokeweight=".5pt">
                <v:textbox>
                  <w:txbxContent>
                    <w:p w:rsidR="007C6C85" w:rsidRDefault="007C6C85" w:rsidP="0001550A">
                      <w:pPr>
                        <w:jc w:val="center"/>
                      </w:pPr>
                      <w:r>
                        <w:t>pozemek parcela KN č. 1259 ve vlastnictví Jihočeského kraje</w:t>
                      </w:r>
                    </w:p>
                  </w:txbxContent>
                </v:textbox>
              </v:shape>
            </w:pict>
          </mc:Fallback>
        </mc:AlternateContent>
      </w:r>
      <w:r w:rsidR="0001550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68B435" wp14:editId="3FD60D01">
                <wp:simplePos x="0" y="0"/>
                <wp:positionH relativeFrom="column">
                  <wp:posOffset>3611221</wp:posOffset>
                </wp:positionH>
                <wp:positionV relativeFrom="paragraph">
                  <wp:posOffset>5026276</wp:posOffset>
                </wp:positionV>
                <wp:extent cx="2631057" cy="483079"/>
                <wp:effectExtent l="0" t="0" r="17145" b="1270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057" cy="48307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6C85" w:rsidRDefault="007C6C85" w:rsidP="0001550A">
                            <w:pPr>
                              <w:jc w:val="center"/>
                            </w:pPr>
                            <w:r>
                              <w:t>nemovitosti v podílovém spoluvlastnictví mimo jiné rodičů žadatele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8B435" id="Textové pole 7" o:spid="_x0000_s1029" type="#_x0000_t202" style="position:absolute;margin-left:284.35pt;margin-top:395.75pt;width:207.15pt;height:3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" fillcolor="#5b9bd5 [3204]" strokecolor="#5b9bd5 [3204]" strokeweight=".5pt">
                <v:textbox>
                  <w:txbxContent>
                    <w:p w:rsidR="007C6C85" w:rsidRDefault="007C6C85" w:rsidP="0001550A">
                      <w:pPr>
                        <w:jc w:val="center"/>
                      </w:pPr>
                      <w:r>
                        <w:t>nemovitosti v podílovém spoluvlastnictví mimo jiné rodičů žadatele</w:t>
                      </w:r>
                    </w:p>
                  </w:txbxContent>
                </v:textbox>
              </v:shape>
            </w:pict>
          </mc:Fallback>
        </mc:AlternateContent>
      </w:r>
      <w:r w:rsidR="007C6C8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11BDA69C" wp14:editId="33AD67B2">
                <wp:simplePos x="0" y="0"/>
                <wp:positionH relativeFrom="column">
                  <wp:posOffset>1345035</wp:posOffset>
                </wp:positionH>
                <wp:positionV relativeFrom="paragraph">
                  <wp:posOffset>3312512</wp:posOffset>
                </wp:positionV>
                <wp:extent cx="2092461" cy="2130962"/>
                <wp:effectExtent l="19050" t="19050" r="41275" b="41275"/>
                <wp:wrapNone/>
                <wp:docPr id="4" name="Volný tv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461" cy="2130962"/>
                        </a:xfrm>
                        <a:custGeom>
                          <a:avLst/>
                          <a:gdLst>
                            <a:gd name="connsiteX0" fmla="*/ 1144402 w 2092461"/>
                            <a:gd name="connsiteY0" fmla="*/ 218782 h 2109290"/>
                            <a:gd name="connsiteX1" fmla="*/ 1351966 w 2092461"/>
                            <a:gd name="connsiteY1" fmla="*/ 538542 h 2109290"/>
                            <a:gd name="connsiteX2" fmla="*/ 549762 w 2092461"/>
                            <a:gd name="connsiteY2" fmla="*/ 964888 h 2109290"/>
                            <a:gd name="connsiteX3" fmla="*/ 544152 w 2092461"/>
                            <a:gd name="connsiteY3" fmla="*/ 953668 h 2109290"/>
                            <a:gd name="connsiteX4" fmla="*/ 196344 w 2092461"/>
                            <a:gd name="connsiteY4" fmla="*/ 970498 h 2109290"/>
                            <a:gd name="connsiteX5" fmla="*/ 0 w 2092461"/>
                            <a:gd name="connsiteY5" fmla="*/ 1026596 h 2109290"/>
                            <a:gd name="connsiteX6" fmla="*/ 213173 w 2092461"/>
                            <a:gd name="connsiteY6" fmla="*/ 1873678 h 2109290"/>
                            <a:gd name="connsiteX7" fmla="*/ 314150 w 2092461"/>
                            <a:gd name="connsiteY7" fmla="*/ 2109290 h 2109290"/>
                            <a:gd name="connsiteX8" fmla="*/ 847082 w 2092461"/>
                            <a:gd name="connsiteY8" fmla="*/ 1879288 h 2109290"/>
                            <a:gd name="connsiteX9" fmla="*/ 1037816 w 2092461"/>
                            <a:gd name="connsiteY9" fmla="*/ 1783921 h 2109290"/>
                            <a:gd name="connsiteX10" fmla="*/ 790984 w 2092461"/>
                            <a:gd name="connsiteY10" fmla="*/ 1385624 h 2109290"/>
                            <a:gd name="connsiteX11" fmla="*/ 2092461 w 2092461"/>
                            <a:gd name="connsiteY11" fmla="*/ 645128 h 2109290"/>
                            <a:gd name="connsiteX12" fmla="*/ 1553919 w 2092461"/>
                            <a:gd name="connsiteY12" fmla="*/ 0 h 2109290"/>
                            <a:gd name="connsiteX13" fmla="*/ 1144402 w 2092461"/>
                            <a:gd name="connsiteY13" fmla="*/ 218782 h 2109290"/>
                            <a:gd name="connsiteX0" fmla="*/ 1144402 w 2092461"/>
                            <a:gd name="connsiteY0" fmla="*/ 223117 h 2113625"/>
                            <a:gd name="connsiteX1" fmla="*/ 1351966 w 2092461"/>
                            <a:gd name="connsiteY1" fmla="*/ 542877 h 2113625"/>
                            <a:gd name="connsiteX2" fmla="*/ 549762 w 2092461"/>
                            <a:gd name="connsiteY2" fmla="*/ 969223 h 2113625"/>
                            <a:gd name="connsiteX3" fmla="*/ 544152 w 2092461"/>
                            <a:gd name="connsiteY3" fmla="*/ 958003 h 2113625"/>
                            <a:gd name="connsiteX4" fmla="*/ 196344 w 2092461"/>
                            <a:gd name="connsiteY4" fmla="*/ 974833 h 2113625"/>
                            <a:gd name="connsiteX5" fmla="*/ 0 w 2092461"/>
                            <a:gd name="connsiteY5" fmla="*/ 1030931 h 2113625"/>
                            <a:gd name="connsiteX6" fmla="*/ 213173 w 2092461"/>
                            <a:gd name="connsiteY6" fmla="*/ 1878013 h 2113625"/>
                            <a:gd name="connsiteX7" fmla="*/ 314150 w 2092461"/>
                            <a:gd name="connsiteY7" fmla="*/ 2113625 h 2113625"/>
                            <a:gd name="connsiteX8" fmla="*/ 847082 w 2092461"/>
                            <a:gd name="connsiteY8" fmla="*/ 1883623 h 2113625"/>
                            <a:gd name="connsiteX9" fmla="*/ 1037816 w 2092461"/>
                            <a:gd name="connsiteY9" fmla="*/ 1788256 h 2113625"/>
                            <a:gd name="connsiteX10" fmla="*/ 790984 w 2092461"/>
                            <a:gd name="connsiteY10" fmla="*/ 1389959 h 2113625"/>
                            <a:gd name="connsiteX11" fmla="*/ 2092461 w 2092461"/>
                            <a:gd name="connsiteY11" fmla="*/ 649463 h 2113625"/>
                            <a:gd name="connsiteX12" fmla="*/ 1566921 w 2092461"/>
                            <a:gd name="connsiteY12" fmla="*/ 0 h 2113625"/>
                            <a:gd name="connsiteX13" fmla="*/ 1144402 w 2092461"/>
                            <a:gd name="connsiteY13" fmla="*/ 223117 h 2113625"/>
                            <a:gd name="connsiteX0" fmla="*/ 1144402 w 2092461"/>
                            <a:gd name="connsiteY0" fmla="*/ 223117 h 2113625"/>
                            <a:gd name="connsiteX1" fmla="*/ 1351966 w 2092461"/>
                            <a:gd name="connsiteY1" fmla="*/ 542877 h 2113625"/>
                            <a:gd name="connsiteX2" fmla="*/ 549762 w 2092461"/>
                            <a:gd name="connsiteY2" fmla="*/ 969223 h 2113625"/>
                            <a:gd name="connsiteX3" fmla="*/ 544152 w 2092461"/>
                            <a:gd name="connsiteY3" fmla="*/ 958003 h 2113625"/>
                            <a:gd name="connsiteX4" fmla="*/ 196344 w 2092461"/>
                            <a:gd name="connsiteY4" fmla="*/ 974833 h 2113625"/>
                            <a:gd name="connsiteX5" fmla="*/ 0 w 2092461"/>
                            <a:gd name="connsiteY5" fmla="*/ 1030931 h 2113625"/>
                            <a:gd name="connsiteX6" fmla="*/ 213173 w 2092461"/>
                            <a:gd name="connsiteY6" fmla="*/ 1878013 h 2113625"/>
                            <a:gd name="connsiteX7" fmla="*/ 314150 w 2092461"/>
                            <a:gd name="connsiteY7" fmla="*/ 2113625 h 2113625"/>
                            <a:gd name="connsiteX8" fmla="*/ 847082 w 2092461"/>
                            <a:gd name="connsiteY8" fmla="*/ 1883623 h 2113625"/>
                            <a:gd name="connsiteX9" fmla="*/ 1037816 w 2092461"/>
                            <a:gd name="connsiteY9" fmla="*/ 1788256 h 2113625"/>
                            <a:gd name="connsiteX10" fmla="*/ 812654 w 2092461"/>
                            <a:gd name="connsiteY10" fmla="*/ 1376956 h 2113625"/>
                            <a:gd name="connsiteX11" fmla="*/ 2092461 w 2092461"/>
                            <a:gd name="connsiteY11" fmla="*/ 649463 h 2113625"/>
                            <a:gd name="connsiteX12" fmla="*/ 1566921 w 2092461"/>
                            <a:gd name="connsiteY12" fmla="*/ 0 h 2113625"/>
                            <a:gd name="connsiteX13" fmla="*/ 1144402 w 2092461"/>
                            <a:gd name="connsiteY13" fmla="*/ 223117 h 2113625"/>
                            <a:gd name="connsiteX0" fmla="*/ 1144402 w 2092461"/>
                            <a:gd name="connsiteY0" fmla="*/ 223117 h 2130962"/>
                            <a:gd name="connsiteX1" fmla="*/ 1351966 w 2092461"/>
                            <a:gd name="connsiteY1" fmla="*/ 542877 h 2130962"/>
                            <a:gd name="connsiteX2" fmla="*/ 549762 w 2092461"/>
                            <a:gd name="connsiteY2" fmla="*/ 969223 h 2130962"/>
                            <a:gd name="connsiteX3" fmla="*/ 544152 w 2092461"/>
                            <a:gd name="connsiteY3" fmla="*/ 958003 h 2130962"/>
                            <a:gd name="connsiteX4" fmla="*/ 196344 w 2092461"/>
                            <a:gd name="connsiteY4" fmla="*/ 974833 h 2130962"/>
                            <a:gd name="connsiteX5" fmla="*/ 0 w 2092461"/>
                            <a:gd name="connsiteY5" fmla="*/ 1030931 h 2130962"/>
                            <a:gd name="connsiteX6" fmla="*/ 213173 w 2092461"/>
                            <a:gd name="connsiteY6" fmla="*/ 1878013 h 2130962"/>
                            <a:gd name="connsiteX7" fmla="*/ 327152 w 2092461"/>
                            <a:gd name="connsiteY7" fmla="*/ 2130962 h 2130962"/>
                            <a:gd name="connsiteX8" fmla="*/ 847082 w 2092461"/>
                            <a:gd name="connsiteY8" fmla="*/ 1883623 h 2130962"/>
                            <a:gd name="connsiteX9" fmla="*/ 1037816 w 2092461"/>
                            <a:gd name="connsiteY9" fmla="*/ 1788256 h 2130962"/>
                            <a:gd name="connsiteX10" fmla="*/ 812654 w 2092461"/>
                            <a:gd name="connsiteY10" fmla="*/ 1376956 h 2130962"/>
                            <a:gd name="connsiteX11" fmla="*/ 2092461 w 2092461"/>
                            <a:gd name="connsiteY11" fmla="*/ 649463 h 2130962"/>
                            <a:gd name="connsiteX12" fmla="*/ 1566921 w 2092461"/>
                            <a:gd name="connsiteY12" fmla="*/ 0 h 2130962"/>
                            <a:gd name="connsiteX13" fmla="*/ 1144402 w 2092461"/>
                            <a:gd name="connsiteY13" fmla="*/ 223117 h 2130962"/>
                            <a:gd name="connsiteX0" fmla="*/ 1144402 w 2092461"/>
                            <a:gd name="connsiteY0" fmla="*/ 223117 h 2130962"/>
                            <a:gd name="connsiteX1" fmla="*/ 1351966 w 2092461"/>
                            <a:gd name="connsiteY1" fmla="*/ 542877 h 2130962"/>
                            <a:gd name="connsiteX2" fmla="*/ 549762 w 2092461"/>
                            <a:gd name="connsiteY2" fmla="*/ 969223 h 2130962"/>
                            <a:gd name="connsiteX3" fmla="*/ 544152 w 2092461"/>
                            <a:gd name="connsiteY3" fmla="*/ 958003 h 2130962"/>
                            <a:gd name="connsiteX4" fmla="*/ 196344 w 2092461"/>
                            <a:gd name="connsiteY4" fmla="*/ 974833 h 2130962"/>
                            <a:gd name="connsiteX5" fmla="*/ 0 w 2092461"/>
                            <a:gd name="connsiteY5" fmla="*/ 1030931 h 2130962"/>
                            <a:gd name="connsiteX6" fmla="*/ 213173 w 2092461"/>
                            <a:gd name="connsiteY6" fmla="*/ 1878013 h 2130962"/>
                            <a:gd name="connsiteX7" fmla="*/ 327152 w 2092461"/>
                            <a:gd name="connsiteY7" fmla="*/ 2130962 h 2130962"/>
                            <a:gd name="connsiteX8" fmla="*/ 851416 w 2092461"/>
                            <a:gd name="connsiteY8" fmla="*/ 1892292 h 2130962"/>
                            <a:gd name="connsiteX9" fmla="*/ 1037816 w 2092461"/>
                            <a:gd name="connsiteY9" fmla="*/ 1788256 h 2130962"/>
                            <a:gd name="connsiteX10" fmla="*/ 812654 w 2092461"/>
                            <a:gd name="connsiteY10" fmla="*/ 1376956 h 2130962"/>
                            <a:gd name="connsiteX11" fmla="*/ 2092461 w 2092461"/>
                            <a:gd name="connsiteY11" fmla="*/ 649463 h 2130962"/>
                            <a:gd name="connsiteX12" fmla="*/ 1566921 w 2092461"/>
                            <a:gd name="connsiteY12" fmla="*/ 0 h 2130962"/>
                            <a:gd name="connsiteX13" fmla="*/ 1144402 w 2092461"/>
                            <a:gd name="connsiteY13" fmla="*/ 223117 h 2130962"/>
                            <a:gd name="connsiteX0" fmla="*/ 1144402 w 2092461"/>
                            <a:gd name="connsiteY0" fmla="*/ 223117 h 2130962"/>
                            <a:gd name="connsiteX1" fmla="*/ 1351966 w 2092461"/>
                            <a:gd name="connsiteY1" fmla="*/ 542877 h 2130962"/>
                            <a:gd name="connsiteX2" fmla="*/ 549762 w 2092461"/>
                            <a:gd name="connsiteY2" fmla="*/ 969223 h 2130962"/>
                            <a:gd name="connsiteX3" fmla="*/ 544152 w 2092461"/>
                            <a:gd name="connsiteY3" fmla="*/ 958003 h 2130962"/>
                            <a:gd name="connsiteX4" fmla="*/ 196344 w 2092461"/>
                            <a:gd name="connsiteY4" fmla="*/ 974833 h 2130962"/>
                            <a:gd name="connsiteX5" fmla="*/ 0 w 2092461"/>
                            <a:gd name="connsiteY5" fmla="*/ 1030931 h 2130962"/>
                            <a:gd name="connsiteX6" fmla="*/ 213173 w 2092461"/>
                            <a:gd name="connsiteY6" fmla="*/ 1878013 h 2130962"/>
                            <a:gd name="connsiteX7" fmla="*/ 327152 w 2092461"/>
                            <a:gd name="connsiteY7" fmla="*/ 2130962 h 2130962"/>
                            <a:gd name="connsiteX8" fmla="*/ 851416 w 2092461"/>
                            <a:gd name="connsiteY8" fmla="*/ 1892292 h 2130962"/>
                            <a:gd name="connsiteX9" fmla="*/ 1042150 w 2092461"/>
                            <a:gd name="connsiteY9" fmla="*/ 1801260 h 2130962"/>
                            <a:gd name="connsiteX10" fmla="*/ 812654 w 2092461"/>
                            <a:gd name="connsiteY10" fmla="*/ 1376956 h 2130962"/>
                            <a:gd name="connsiteX11" fmla="*/ 2092461 w 2092461"/>
                            <a:gd name="connsiteY11" fmla="*/ 649463 h 2130962"/>
                            <a:gd name="connsiteX12" fmla="*/ 1566921 w 2092461"/>
                            <a:gd name="connsiteY12" fmla="*/ 0 h 2130962"/>
                            <a:gd name="connsiteX13" fmla="*/ 1144402 w 2092461"/>
                            <a:gd name="connsiteY13" fmla="*/ 223117 h 2130962"/>
                            <a:gd name="connsiteX0" fmla="*/ 1144402 w 2092461"/>
                            <a:gd name="connsiteY0" fmla="*/ 223117 h 2130962"/>
                            <a:gd name="connsiteX1" fmla="*/ 1351966 w 2092461"/>
                            <a:gd name="connsiteY1" fmla="*/ 542877 h 2130962"/>
                            <a:gd name="connsiteX2" fmla="*/ 549762 w 2092461"/>
                            <a:gd name="connsiteY2" fmla="*/ 969223 h 2130962"/>
                            <a:gd name="connsiteX3" fmla="*/ 544152 w 2092461"/>
                            <a:gd name="connsiteY3" fmla="*/ 958003 h 2130962"/>
                            <a:gd name="connsiteX4" fmla="*/ 196344 w 2092461"/>
                            <a:gd name="connsiteY4" fmla="*/ 974833 h 2130962"/>
                            <a:gd name="connsiteX5" fmla="*/ 0 w 2092461"/>
                            <a:gd name="connsiteY5" fmla="*/ 1030931 h 2130962"/>
                            <a:gd name="connsiteX6" fmla="*/ 213173 w 2092461"/>
                            <a:gd name="connsiteY6" fmla="*/ 1878013 h 2130962"/>
                            <a:gd name="connsiteX7" fmla="*/ 327152 w 2092461"/>
                            <a:gd name="connsiteY7" fmla="*/ 2130962 h 2130962"/>
                            <a:gd name="connsiteX8" fmla="*/ 851416 w 2092461"/>
                            <a:gd name="connsiteY8" fmla="*/ 1892292 h 2130962"/>
                            <a:gd name="connsiteX9" fmla="*/ 1050817 w 2092461"/>
                            <a:gd name="connsiteY9" fmla="*/ 1796925 h 2130962"/>
                            <a:gd name="connsiteX10" fmla="*/ 812654 w 2092461"/>
                            <a:gd name="connsiteY10" fmla="*/ 1376956 h 2130962"/>
                            <a:gd name="connsiteX11" fmla="*/ 2092461 w 2092461"/>
                            <a:gd name="connsiteY11" fmla="*/ 649463 h 2130962"/>
                            <a:gd name="connsiteX12" fmla="*/ 1566921 w 2092461"/>
                            <a:gd name="connsiteY12" fmla="*/ 0 h 2130962"/>
                            <a:gd name="connsiteX13" fmla="*/ 1144402 w 2092461"/>
                            <a:gd name="connsiteY13" fmla="*/ 223117 h 21309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092461" h="2130962">
                              <a:moveTo>
                                <a:pt x="1144402" y="223117"/>
                              </a:moveTo>
                              <a:lnTo>
                                <a:pt x="1351966" y="542877"/>
                              </a:lnTo>
                              <a:lnTo>
                                <a:pt x="549762" y="969223"/>
                              </a:lnTo>
                              <a:lnTo>
                                <a:pt x="544152" y="958003"/>
                              </a:lnTo>
                              <a:lnTo>
                                <a:pt x="196344" y="974833"/>
                              </a:lnTo>
                              <a:lnTo>
                                <a:pt x="0" y="1030931"/>
                              </a:lnTo>
                              <a:lnTo>
                                <a:pt x="213173" y="1878013"/>
                              </a:lnTo>
                              <a:lnTo>
                                <a:pt x="327152" y="2130962"/>
                              </a:lnTo>
                              <a:lnTo>
                                <a:pt x="851416" y="1892292"/>
                              </a:lnTo>
                              <a:lnTo>
                                <a:pt x="1050817" y="1796925"/>
                              </a:lnTo>
                              <a:lnTo>
                                <a:pt x="812654" y="1376956"/>
                              </a:lnTo>
                              <a:lnTo>
                                <a:pt x="2092461" y="649463"/>
                              </a:lnTo>
                              <a:lnTo>
                                <a:pt x="1566921" y="0"/>
                              </a:lnTo>
                              <a:lnTo>
                                <a:pt x="1144402" y="223117"/>
                              </a:lnTo>
                              <a:close/>
                            </a:path>
                          </a:pathLst>
                        </a:custGeom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6E1AB" id="Volný tvar 4" o:spid="_x0000_s1026" style="position:absolute;margin-left:105.9pt;margin-top:260.85pt;width:164.75pt;height:167.8pt;z-index:2516607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92461,213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" path="m1144402,223117r207564,319760l549762,969223r-5610,-11220l196344,974833,,1030931r213173,847082l327152,2130962,851416,1892292r199401,-95367l812654,1376956,2092461,649463,1566921,,1144402,223117xe" fillcolor="#5b9bd5 [3204]" strokecolor="#1f4d78 [1604]" strokeweight="2pt">
                <v:stroke joinstyle="miter"/>
                <v:path arrowok="t" o:connecttype="custom" o:connectlocs="1144402,223117;1351966,542877;549762,969223;544152,958003;196344,974833;0,1030931;213173,1878013;327152,2130962;851416,1892292;1050817,1796925;812654,1376956;2092461,649463;1566921,0;1144402,223117" o:connectangles="0,0,0,0,0,0,0,0,0,0,0,0,0,0"/>
              </v:shape>
            </w:pict>
          </mc:Fallback>
        </mc:AlternateContent>
      </w:r>
      <w:r w:rsidR="007C6C8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6FD3E9" wp14:editId="4321469E">
                <wp:simplePos x="0" y="0"/>
                <wp:positionH relativeFrom="column">
                  <wp:posOffset>2154660</wp:posOffset>
                </wp:positionH>
                <wp:positionV relativeFrom="paragraph">
                  <wp:posOffset>2314575</wp:posOffset>
                </wp:positionV>
                <wp:extent cx="2077720" cy="1268730"/>
                <wp:effectExtent l="38100" t="38100" r="36830" b="45720"/>
                <wp:wrapNone/>
                <wp:docPr id="2" name="Volný tv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0" cy="1268730"/>
                        </a:xfrm>
                        <a:custGeom>
                          <a:avLst/>
                          <a:gdLst>
                            <a:gd name="connsiteX0" fmla="*/ 0 w 2078182"/>
                            <a:gd name="connsiteY0" fmla="*/ 855024 h 1252847"/>
                            <a:gd name="connsiteX1" fmla="*/ 201881 w 2078182"/>
                            <a:gd name="connsiteY1" fmla="*/ 1252847 h 1252847"/>
                            <a:gd name="connsiteX2" fmla="*/ 2078182 w 2078182"/>
                            <a:gd name="connsiteY2" fmla="*/ 249382 h 1252847"/>
                            <a:gd name="connsiteX3" fmla="*/ 1882239 w 2078182"/>
                            <a:gd name="connsiteY3" fmla="*/ 0 h 1252847"/>
                            <a:gd name="connsiteX4" fmla="*/ 0 w 2078182"/>
                            <a:gd name="connsiteY4" fmla="*/ 855024 h 1252847"/>
                            <a:gd name="connsiteX0" fmla="*/ 0 w 2078182"/>
                            <a:gd name="connsiteY0" fmla="*/ 870935 h 1268758"/>
                            <a:gd name="connsiteX1" fmla="*/ 201881 w 2078182"/>
                            <a:gd name="connsiteY1" fmla="*/ 1268758 h 1268758"/>
                            <a:gd name="connsiteX2" fmla="*/ 2078182 w 2078182"/>
                            <a:gd name="connsiteY2" fmla="*/ 265293 h 1268758"/>
                            <a:gd name="connsiteX3" fmla="*/ 1870310 w 2078182"/>
                            <a:gd name="connsiteY3" fmla="*/ 0 h 1268758"/>
                            <a:gd name="connsiteX4" fmla="*/ 0 w 2078182"/>
                            <a:gd name="connsiteY4" fmla="*/ 870935 h 12687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78182" h="1268758">
                              <a:moveTo>
                                <a:pt x="0" y="870935"/>
                              </a:moveTo>
                              <a:lnTo>
                                <a:pt x="201881" y="1268758"/>
                              </a:lnTo>
                              <a:lnTo>
                                <a:pt x="2078182" y="265293"/>
                              </a:lnTo>
                              <a:lnTo>
                                <a:pt x="1870310" y="0"/>
                              </a:lnTo>
                              <a:lnTo>
                                <a:pt x="0" y="8709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317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159AF" id="Volný tvar 2" o:spid="_x0000_s1026" style="position:absolute;margin-left:169.65pt;margin-top:182.25pt;width:163.6pt;height:99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78182,1268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" path="m,870935r201881,397823l2078182,265293,1870310,,,870935xe" fillcolor="red" strokecolor="#ffc000" strokeweight="2.5pt">
                <v:stroke joinstyle="miter"/>
                <v:path arrowok="t" o:connecttype="custom" o:connectlocs="0,870916;201836,1268730;2077720,265287;1869894,0;0,870916" o:connectangles="0,0,0,0,0"/>
              </v:shape>
            </w:pict>
          </mc:Fallback>
        </mc:AlternateContent>
      </w:r>
      <w:r w:rsidR="007C6C8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9F0558" wp14:editId="659CFB06">
                <wp:simplePos x="0" y="0"/>
                <wp:positionH relativeFrom="column">
                  <wp:posOffset>2157555</wp:posOffset>
                </wp:positionH>
                <wp:positionV relativeFrom="paragraph">
                  <wp:posOffset>1029982</wp:posOffset>
                </wp:positionV>
                <wp:extent cx="4773953" cy="2552466"/>
                <wp:effectExtent l="19050" t="19050" r="45720" b="38735"/>
                <wp:wrapNone/>
                <wp:docPr id="3" name="Volný tv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3953" cy="2552466"/>
                        </a:xfrm>
                        <a:custGeom>
                          <a:avLst/>
                          <a:gdLst>
                            <a:gd name="connsiteX0" fmla="*/ 0 w 4773953"/>
                            <a:gd name="connsiteY0" fmla="*/ 2159779 h 2552466"/>
                            <a:gd name="connsiteX1" fmla="*/ 196343 w 4773953"/>
                            <a:gd name="connsiteY1" fmla="*/ 2552466 h 2552466"/>
                            <a:gd name="connsiteX2" fmla="*/ 1469771 w 4773953"/>
                            <a:gd name="connsiteY2" fmla="*/ 1868068 h 2552466"/>
                            <a:gd name="connsiteX3" fmla="*/ 3023690 w 4773953"/>
                            <a:gd name="connsiteY3" fmla="*/ 1026596 h 2552466"/>
                            <a:gd name="connsiteX4" fmla="*/ 3427597 w 4773953"/>
                            <a:gd name="connsiteY4" fmla="*/ 796594 h 2552466"/>
                            <a:gd name="connsiteX5" fmla="*/ 4773953 w 4773953"/>
                            <a:gd name="connsiteY5" fmla="*/ 67317 h 2552466"/>
                            <a:gd name="connsiteX6" fmla="*/ 4751514 w 4773953"/>
                            <a:gd name="connsiteY6" fmla="*/ 0 h 2552466"/>
                            <a:gd name="connsiteX7" fmla="*/ 4072726 w 4773953"/>
                            <a:gd name="connsiteY7" fmla="*/ 297320 h 2552466"/>
                            <a:gd name="connsiteX8" fmla="*/ 3478086 w 4773953"/>
                            <a:gd name="connsiteY8" fmla="*/ 560981 h 2552466"/>
                            <a:gd name="connsiteX9" fmla="*/ 3102228 w 4773953"/>
                            <a:gd name="connsiteY9" fmla="*/ 734886 h 2552466"/>
                            <a:gd name="connsiteX10" fmla="*/ 2479538 w 4773953"/>
                            <a:gd name="connsiteY10" fmla="*/ 1004157 h 2552466"/>
                            <a:gd name="connsiteX11" fmla="*/ 2187828 w 4773953"/>
                            <a:gd name="connsiteY11" fmla="*/ 1133183 h 2552466"/>
                            <a:gd name="connsiteX12" fmla="*/ 1817580 w 4773953"/>
                            <a:gd name="connsiteY12" fmla="*/ 1307087 h 2552466"/>
                            <a:gd name="connsiteX13" fmla="*/ 1497821 w 4773953"/>
                            <a:gd name="connsiteY13" fmla="*/ 1464162 h 2552466"/>
                            <a:gd name="connsiteX14" fmla="*/ 1093914 w 4773953"/>
                            <a:gd name="connsiteY14" fmla="*/ 1649286 h 2552466"/>
                            <a:gd name="connsiteX15" fmla="*/ 875131 w 4773953"/>
                            <a:gd name="connsiteY15" fmla="*/ 1767092 h 2552466"/>
                            <a:gd name="connsiteX16" fmla="*/ 695617 w 4773953"/>
                            <a:gd name="connsiteY16" fmla="*/ 1828800 h 2552466"/>
                            <a:gd name="connsiteX17" fmla="*/ 0 w 4773953"/>
                            <a:gd name="connsiteY17" fmla="*/ 2159779 h 2552466"/>
                            <a:gd name="connsiteX0" fmla="*/ 0 w 4773953"/>
                            <a:gd name="connsiteY0" fmla="*/ 2159779 h 2552466"/>
                            <a:gd name="connsiteX1" fmla="*/ 196343 w 4773953"/>
                            <a:gd name="connsiteY1" fmla="*/ 2552466 h 2552466"/>
                            <a:gd name="connsiteX2" fmla="*/ 1469771 w 4773953"/>
                            <a:gd name="connsiteY2" fmla="*/ 1868068 h 2552466"/>
                            <a:gd name="connsiteX3" fmla="*/ 3023690 w 4773953"/>
                            <a:gd name="connsiteY3" fmla="*/ 1026596 h 2552466"/>
                            <a:gd name="connsiteX4" fmla="*/ 3427597 w 4773953"/>
                            <a:gd name="connsiteY4" fmla="*/ 796594 h 2552466"/>
                            <a:gd name="connsiteX5" fmla="*/ 4773953 w 4773953"/>
                            <a:gd name="connsiteY5" fmla="*/ 67317 h 2552466"/>
                            <a:gd name="connsiteX6" fmla="*/ 4751514 w 4773953"/>
                            <a:gd name="connsiteY6" fmla="*/ 0 h 2552466"/>
                            <a:gd name="connsiteX7" fmla="*/ 4072726 w 4773953"/>
                            <a:gd name="connsiteY7" fmla="*/ 297320 h 2552466"/>
                            <a:gd name="connsiteX8" fmla="*/ 3478086 w 4773953"/>
                            <a:gd name="connsiteY8" fmla="*/ 560981 h 2552466"/>
                            <a:gd name="connsiteX9" fmla="*/ 3102228 w 4773953"/>
                            <a:gd name="connsiteY9" fmla="*/ 734886 h 2552466"/>
                            <a:gd name="connsiteX10" fmla="*/ 2479538 w 4773953"/>
                            <a:gd name="connsiteY10" fmla="*/ 1004157 h 2552466"/>
                            <a:gd name="connsiteX11" fmla="*/ 2187828 w 4773953"/>
                            <a:gd name="connsiteY11" fmla="*/ 1133183 h 2552466"/>
                            <a:gd name="connsiteX12" fmla="*/ 1817580 w 4773953"/>
                            <a:gd name="connsiteY12" fmla="*/ 1307087 h 2552466"/>
                            <a:gd name="connsiteX13" fmla="*/ 1497821 w 4773953"/>
                            <a:gd name="connsiteY13" fmla="*/ 1464162 h 2552466"/>
                            <a:gd name="connsiteX14" fmla="*/ 1093914 w 4773953"/>
                            <a:gd name="connsiteY14" fmla="*/ 1649286 h 2552466"/>
                            <a:gd name="connsiteX15" fmla="*/ 875131 w 4773953"/>
                            <a:gd name="connsiteY15" fmla="*/ 1755870 h 2552466"/>
                            <a:gd name="connsiteX16" fmla="*/ 695617 w 4773953"/>
                            <a:gd name="connsiteY16" fmla="*/ 1828800 h 2552466"/>
                            <a:gd name="connsiteX17" fmla="*/ 0 w 4773953"/>
                            <a:gd name="connsiteY17" fmla="*/ 2159779 h 2552466"/>
                            <a:gd name="connsiteX0" fmla="*/ 0 w 4773953"/>
                            <a:gd name="connsiteY0" fmla="*/ 2159779 h 2552466"/>
                            <a:gd name="connsiteX1" fmla="*/ 196343 w 4773953"/>
                            <a:gd name="connsiteY1" fmla="*/ 2552466 h 2552466"/>
                            <a:gd name="connsiteX2" fmla="*/ 1469771 w 4773953"/>
                            <a:gd name="connsiteY2" fmla="*/ 1868068 h 2552466"/>
                            <a:gd name="connsiteX3" fmla="*/ 2081241 w 4773953"/>
                            <a:gd name="connsiteY3" fmla="*/ 1537089 h 2552466"/>
                            <a:gd name="connsiteX4" fmla="*/ 3023690 w 4773953"/>
                            <a:gd name="connsiteY4" fmla="*/ 1026596 h 2552466"/>
                            <a:gd name="connsiteX5" fmla="*/ 3427597 w 4773953"/>
                            <a:gd name="connsiteY5" fmla="*/ 796594 h 2552466"/>
                            <a:gd name="connsiteX6" fmla="*/ 4773953 w 4773953"/>
                            <a:gd name="connsiteY6" fmla="*/ 67317 h 2552466"/>
                            <a:gd name="connsiteX7" fmla="*/ 4751514 w 4773953"/>
                            <a:gd name="connsiteY7" fmla="*/ 0 h 2552466"/>
                            <a:gd name="connsiteX8" fmla="*/ 4072726 w 4773953"/>
                            <a:gd name="connsiteY8" fmla="*/ 297320 h 2552466"/>
                            <a:gd name="connsiteX9" fmla="*/ 3478086 w 4773953"/>
                            <a:gd name="connsiteY9" fmla="*/ 560981 h 2552466"/>
                            <a:gd name="connsiteX10" fmla="*/ 3102228 w 4773953"/>
                            <a:gd name="connsiteY10" fmla="*/ 734886 h 2552466"/>
                            <a:gd name="connsiteX11" fmla="*/ 2479538 w 4773953"/>
                            <a:gd name="connsiteY11" fmla="*/ 1004157 h 2552466"/>
                            <a:gd name="connsiteX12" fmla="*/ 2187828 w 4773953"/>
                            <a:gd name="connsiteY12" fmla="*/ 1133183 h 2552466"/>
                            <a:gd name="connsiteX13" fmla="*/ 1817580 w 4773953"/>
                            <a:gd name="connsiteY13" fmla="*/ 1307087 h 2552466"/>
                            <a:gd name="connsiteX14" fmla="*/ 1497821 w 4773953"/>
                            <a:gd name="connsiteY14" fmla="*/ 1464162 h 2552466"/>
                            <a:gd name="connsiteX15" fmla="*/ 1093914 w 4773953"/>
                            <a:gd name="connsiteY15" fmla="*/ 1649286 h 2552466"/>
                            <a:gd name="connsiteX16" fmla="*/ 875131 w 4773953"/>
                            <a:gd name="connsiteY16" fmla="*/ 1755870 h 2552466"/>
                            <a:gd name="connsiteX17" fmla="*/ 695617 w 4773953"/>
                            <a:gd name="connsiteY17" fmla="*/ 1828800 h 2552466"/>
                            <a:gd name="connsiteX18" fmla="*/ 0 w 4773953"/>
                            <a:gd name="connsiteY18" fmla="*/ 2159779 h 2552466"/>
                            <a:gd name="connsiteX0" fmla="*/ 0 w 4773953"/>
                            <a:gd name="connsiteY0" fmla="*/ 2159779 h 2552466"/>
                            <a:gd name="connsiteX1" fmla="*/ 196343 w 4773953"/>
                            <a:gd name="connsiteY1" fmla="*/ 2552466 h 2552466"/>
                            <a:gd name="connsiteX2" fmla="*/ 1469771 w 4773953"/>
                            <a:gd name="connsiteY2" fmla="*/ 1868068 h 2552466"/>
                            <a:gd name="connsiteX3" fmla="*/ 2075632 w 4773953"/>
                            <a:gd name="connsiteY3" fmla="*/ 1548311 h 2552466"/>
                            <a:gd name="connsiteX4" fmla="*/ 3023690 w 4773953"/>
                            <a:gd name="connsiteY4" fmla="*/ 1026596 h 2552466"/>
                            <a:gd name="connsiteX5" fmla="*/ 3427597 w 4773953"/>
                            <a:gd name="connsiteY5" fmla="*/ 796594 h 2552466"/>
                            <a:gd name="connsiteX6" fmla="*/ 4773953 w 4773953"/>
                            <a:gd name="connsiteY6" fmla="*/ 67317 h 2552466"/>
                            <a:gd name="connsiteX7" fmla="*/ 4751514 w 4773953"/>
                            <a:gd name="connsiteY7" fmla="*/ 0 h 2552466"/>
                            <a:gd name="connsiteX8" fmla="*/ 4072726 w 4773953"/>
                            <a:gd name="connsiteY8" fmla="*/ 297320 h 2552466"/>
                            <a:gd name="connsiteX9" fmla="*/ 3478086 w 4773953"/>
                            <a:gd name="connsiteY9" fmla="*/ 560981 h 2552466"/>
                            <a:gd name="connsiteX10" fmla="*/ 3102228 w 4773953"/>
                            <a:gd name="connsiteY10" fmla="*/ 734886 h 2552466"/>
                            <a:gd name="connsiteX11" fmla="*/ 2479538 w 4773953"/>
                            <a:gd name="connsiteY11" fmla="*/ 1004157 h 2552466"/>
                            <a:gd name="connsiteX12" fmla="*/ 2187828 w 4773953"/>
                            <a:gd name="connsiteY12" fmla="*/ 1133183 h 2552466"/>
                            <a:gd name="connsiteX13" fmla="*/ 1817580 w 4773953"/>
                            <a:gd name="connsiteY13" fmla="*/ 1307087 h 2552466"/>
                            <a:gd name="connsiteX14" fmla="*/ 1497821 w 4773953"/>
                            <a:gd name="connsiteY14" fmla="*/ 1464162 h 2552466"/>
                            <a:gd name="connsiteX15" fmla="*/ 1093914 w 4773953"/>
                            <a:gd name="connsiteY15" fmla="*/ 1649286 h 2552466"/>
                            <a:gd name="connsiteX16" fmla="*/ 875131 w 4773953"/>
                            <a:gd name="connsiteY16" fmla="*/ 1755870 h 2552466"/>
                            <a:gd name="connsiteX17" fmla="*/ 695617 w 4773953"/>
                            <a:gd name="connsiteY17" fmla="*/ 1828800 h 2552466"/>
                            <a:gd name="connsiteX18" fmla="*/ 0 w 4773953"/>
                            <a:gd name="connsiteY18" fmla="*/ 2159779 h 25524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773953" h="2552466">
                              <a:moveTo>
                                <a:pt x="0" y="2159779"/>
                              </a:moveTo>
                              <a:lnTo>
                                <a:pt x="196343" y="2552466"/>
                              </a:lnTo>
                              <a:lnTo>
                                <a:pt x="1469771" y="1868068"/>
                              </a:lnTo>
                              <a:lnTo>
                                <a:pt x="2075632" y="1548311"/>
                              </a:lnTo>
                              <a:lnTo>
                                <a:pt x="3023690" y="1026596"/>
                              </a:lnTo>
                              <a:lnTo>
                                <a:pt x="3427597" y="796594"/>
                              </a:lnTo>
                              <a:lnTo>
                                <a:pt x="4773953" y="67317"/>
                              </a:lnTo>
                              <a:lnTo>
                                <a:pt x="4751514" y="0"/>
                              </a:lnTo>
                              <a:lnTo>
                                <a:pt x="4072726" y="297320"/>
                              </a:lnTo>
                              <a:lnTo>
                                <a:pt x="3478086" y="560981"/>
                              </a:lnTo>
                              <a:lnTo>
                                <a:pt x="3102228" y="734886"/>
                              </a:lnTo>
                              <a:lnTo>
                                <a:pt x="2479538" y="1004157"/>
                              </a:lnTo>
                              <a:lnTo>
                                <a:pt x="2187828" y="1133183"/>
                              </a:lnTo>
                              <a:lnTo>
                                <a:pt x="1817580" y="1307087"/>
                              </a:lnTo>
                              <a:lnTo>
                                <a:pt x="1497821" y="1464162"/>
                              </a:lnTo>
                              <a:lnTo>
                                <a:pt x="1093914" y="1649286"/>
                              </a:lnTo>
                              <a:lnTo>
                                <a:pt x="875131" y="1755870"/>
                              </a:lnTo>
                              <a:lnTo>
                                <a:pt x="695617" y="1828800"/>
                              </a:lnTo>
                              <a:lnTo>
                                <a:pt x="0" y="21597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05E9E" id="Volný tvar 3" o:spid="_x0000_s1026" style="position:absolute;margin-left:169.9pt;margin-top:81.1pt;width:375.9pt;height:20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3953,255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" path="m,2159779r196343,392687l1469771,1868068r605861,-319757l3023690,1026596,3427597,796594,4773953,67317,4751514,,4072726,297320,3478086,560981,3102228,734886r-622690,269271l2187828,1133183r-370248,173904l1497821,1464162r-403907,185124l875131,1755870r-179514,72930l,2159779xe" fillcolor="#ffc000" strokecolor="#ffc000" strokeweight="2pt">
                <v:stroke joinstyle="miter"/>
                <v:path arrowok="t" o:connecttype="custom" o:connectlocs="0,2159779;196343,2552466;1469771,1868068;2075632,1548311;3023690,1026596;3427597,796594;4773953,67317;4751514,0;4072726,297320;3478086,560981;3102228,734886;2479538,1004157;2187828,1133183;1817580,1307087;1497821,1464162;1093914,1649286;875131,1755870;695617,1828800;0,2159779" o:connectangles="0,0,0,0,0,0,0,0,0,0,0,0,0,0,0,0,0,0,0"/>
              </v:shape>
            </w:pict>
          </mc:Fallback>
        </mc:AlternateContent>
      </w:r>
      <w:r w:rsidR="007C6C85">
        <w:rPr>
          <w:noProof/>
          <w:lang w:eastAsia="cs-CZ"/>
        </w:rPr>
        <w:drawing>
          <wp:inline distT="0" distB="0" distL="0" distR="0">
            <wp:extent cx="8892540" cy="5669280"/>
            <wp:effectExtent l="0" t="0" r="381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rejčí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733A" w:rsidSect="007C6C8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C85"/>
    <w:rsid w:val="0001550A"/>
    <w:rsid w:val="005A4BDE"/>
    <w:rsid w:val="0071733A"/>
    <w:rsid w:val="007C6C85"/>
    <w:rsid w:val="0096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0F885C-50F7-48DF-B441-E0B000354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A4BD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AF8CE6B4</Template>
  <TotalTime>22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Kučerová Martina</dc:creator>
  <cp:keywords/>
  <dc:description/>
  <cp:lastModifiedBy>Kučerová Martina</cp:lastModifiedBy>
  <cp:revision>4</cp:revision>
  <dcterms:created xsi:type="dcterms:W3CDTF">2016-04-13T11:37:00Z</dcterms:created>
  <dcterms:modified xsi:type="dcterms:W3CDTF">2016-04-22T13:18:00Z</dcterms:modified>
</cp:coreProperties>
</file>