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9CD" w:rsidRDefault="0037012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EE7AF3" wp14:editId="2FEF9B23">
                <wp:simplePos x="0" y="0"/>
                <wp:positionH relativeFrom="column">
                  <wp:posOffset>950595</wp:posOffset>
                </wp:positionH>
                <wp:positionV relativeFrom="paragraph">
                  <wp:posOffset>2349170</wp:posOffset>
                </wp:positionV>
                <wp:extent cx="7482840" cy="1456055"/>
                <wp:effectExtent l="38100" t="38100" r="41910" b="29845"/>
                <wp:wrapNone/>
                <wp:docPr id="4" name="Volný tv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2840" cy="1456055"/>
                        </a:xfrm>
                        <a:custGeom>
                          <a:avLst/>
                          <a:gdLst>
                            <a:gd name="connsiteX0" fmla="*/ 191386 w 8420986"/>
                            <a:gd name="connsiteY0" fmla="*/ 0 h 1637414"/>
                            <a:gd name="connsiteX1" fmla="*/ 0 w 8420986"/>
                            <a:gd name="connsiteY1" fmla="*/ 1137684 h 1637414"/>
                            <a:gd name="connsiteX2" fmla="*/ 1360968 w 8420986"/>
                            <a:gd name="connsiteY2" fmla="*/ 1329070 h 1637414"/>
                            <a:gd name="connsiteX3" fmla="*/ 1924493 w 8420986"/>
                            <a:gd name="connsiteY3" fmla="*/ 1212112 h 1637414"/>
                            <a:gd name="connsiteX4" fmla="*/ 2349796 w 8420986"/>
                            <a:gd name="connsiteY4" fmla="*/ 1073888 h 1637414"/>
                            <a:gd name="connsiteX5" fmla="*/ 4167963 w 8420986"/>
                            <a:gd name="connsiteY5" fmla="*/ 1190846 h 1637414"/>
                            <a:gd name="connsiteX6" fmla="*/ 5348177 w 8420986"/>
                            <a:gd name="connsiteY6" fmla="*/ 1286539 h 1637414"/>
                            <a:gd name="connsiteX7" fmla="*/ 7963786 w 8420986"/>
                            <a:gd name="connsiteY7" fmla="*/ 1637414 h 1637414"/>
                            <a:gd name="connsiteX8" fmla="*/ 8420986 w 8420986"/>
                            <a:gd name="connsiteY8" fmla="*/ 1190846 h 1637414"/>
                            <a:gd name="connsiteX9" fmla="*/ 5082363 w 8420986"/>
                            <a:gd name="connsiteY9" fmla="*/ 723014 h 1637414"/>
                            <a:gd name="connsiteX10" fmla="*/ 3264196 w 8420986"/>
                            <a:gd name="connsiteY10" fmla="*/ 467832 h 1637414"/>
                            <a:gd name="connsiteX11" fmla="*/ 191386 w 8420986"/>
                            <a:gd name="connsiteY11" fmla="*/ 0 h 1637414"/>
                            <a:gd name="connsiteX0" fmla="*/ 191386 w 8420986"/>
                            <a:gd name="connsiteY0" fmla="*/ 0 h 1637414"/>
                            <a:gd name="connsiteX1" fmla="*/ 0 w 8420986"/>
                            <a:gd name="connsiteY1" fmla="*/ 1137684 h 1637414"/>
                            <a:gd name="connsiteX2" fmla="*/ 1360968 w 8420986"/>
                            <a:gd name="connsiteY2" fmla="*/ 1329070 h 1637414"/>
                            <a:gd name="connsiteX3" fmla="*/ 1924493 w 8420986"/>
                            <a:gd name="connsiteY3" fmla="*/ 1212112 h 1637414"/>
                            <a:gd name="connsiteX4" fmla="*/ 2349796 w 8420986"/>
                            <a:gd name="connsiteY4" fmla="*/ 1073888 h 1637414"/>
                            <a:gd name="connsiteX5" fmla="*/ 4167963 w 8420986"/>
                            <a:gd name="connsiteY5" fmla="*/ 1190846 h 1637414"/>
                            <a:gd name="connsiteX6" fmla="*/ 5348177 w 8420986"/>
                            <a:gd name="connsiteY6" fmla="*/ 1286539 h 1637414"/>
                            <a:gd name="connsiteX7" fmla="*/ 7963786 w 8420986"/>
                            <a:gd name="connsiteY7" fmla="*/ 1637414 h 1637414"/>
                            <a:gd name="connsiteX8" fmla="*/ 8282474 w 8420986"/>
                            <a:gd name="connsiteY8" fmla="*/ 1329153 h 1637414"/>
                            <a:gd name="connsiteX9" fmla="*/ 8420986 w 8420986"/>
                            <a:gd name="connsiteY9" fmla="*/ 1190846 h 1637414"/>
                            <a:gd name="connsiteX10" fmla="*/ 5082363 w 8420986"/>
                            <a:gd name="connsiteY10" fmla="*/ 723014 h 1637414"/>
                            <a:gd name="connsiteX11" fmla="*/ 3264196 w 8420986"/>
                            <a:gd name="connsiteY11" fmla="*/ 467832 h 1637414"/>
                            <a:gd name="connsiteX12" fmla="*/ 191386 w 8420986"/>
                            <a:gd name="connsiteY12" fmla="*/ 0 h 1637414"/>
                            <a:gd name="connsiteX0" fmla="*/ 191386 w 8420986"/>
                            <a:gd name="connsiteY0" fmla="*/ 0 h 1637414"/>
                            <a:gd name="connsiteX1" fmla="*/ 0 w 8420986"/>
                            <a:gd name="connsiteY1" fmla="*/ 1137684 h 1637414"/>
                            <a:gd name="connsiteX2" fmla="*/ 1360968 w 8420986"/>
                            <a:gd name="connsiteY2" fmla="*/ 1329070 h 1637414"/>
                            <a:gd name="connsiteX3" fmla="*/ 1924493 w 8420986"/>
                            <a:gd name="connsiteY3" fmla="*/ 1212112 h 1637414"/>
                            <a:gd name="connsiteX4" fmla="*/ 2349796 w 8420986"/>
                            <a:gd name="connsiteY4" fmla="*/ 1073888 h 1637414"/>
                            <a:gd name="connsiteX5" fmla="*/ 4167963 w 8420986"/>
                            <a:gd name="connsiteY5" fmla="*/ 1190846 h 1637414"/>
                            <a:gd name="connsiteX6" fmla="*/ 5348177 w 8420986"/>
                            <a:gd name="connsiteY6" fmla="*/ 1286539 h 1637414"/>
                            <a:gd name="connsiteX7" fmla="*/ 7963786 w 8420986"/>
                            <a:gd name="connsiteY7" fmla="*/ 1637414 h 1637414"/>
                            <a:gd name="connsiteX8" fmla="*/ 8292342 w 8420986"/>
                            <a:gd name="connsiteY8" fmla="*/ 1345603 h 1637414"/>
                            <a:gd name="connsiteX9" fmla="*/ 8420986 w 8420986"/>
                            <a:gd name="connsiteY9" fmla="*/ 1190846 h 1637414"/>
                            <a:gd name="connsiteX10" fmla="*/ 5082363 w 8420986"/>
                            <a:gd name="connsiteY10" fmla="*/ 723014 h 1637414"/>
                            <a:gd name="connsiteX11" fmla="*/ 3264196 w 8420986"/>
                            <a:gd name="connsiteY11" fmla="*/ 467832 h 1637414"/>
                            <a:gd name="connsiteX12" fmla="*/ 191386 w 8420986"/>
                            <a:gd name="connsiteY12" fmla="*/ 0 h 1637414"/>
                            <a:gd name="connsiteX0" fmla="*/ 191386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1360968 w 8420986"/>
                            <a:gd name="connsiteY2" fmla="*/ 1329070 h 1647284"/>
                            <a:gd name="connsiteX3" fmla="*/ 1924493 w 8420986"/>
                            <a:gd name="connsiteY3" fmla="*/ 1212112 h 1647284"/>
                            <a:gd name="connsiteX4" fmla="*/ 2349796 w 8420986"/>
                            <a:gd name="connsiteY4" fmla="*/ 1073888 h 1647284"/>
                            <a:gd name="connsiteX5" fmla="*/ 4167963 w 8420986"/>
                            <a:gd name="connsiteY5" fmla="*/ 1190846 h 1647284"/>
                            <a:gd name="connsiteX6" fmla="*/ 5348177 w 8420986"/>
                            <a:gd name="connsiteY6" fmla="*/ 1286539 h 1647284"/>
                            <a:gd name="connsiteX7" fmla="*/ 7963786 w 8420986"/>
                            <a:gd name="connsiteY7" fmla="*/ 1647284 h 1647284"/>
                            <a:gd name="connsiteX8" fmla="*/ 8292342 w 8420986"/>
                            <a:gd name="connsiteY8" fmla="*/ 1345603 h 1647284"/>
                            <a:gd name="connsiteX9" fmla="*/ 8420986 w 8420986"/>
                            <a:gd name="connsiteY9" fmla="*/ 1190846 h 1647284"/>
                            <a:gd name="connsiteX10" fmla="*/ 5082363 w 8420986"/>
                            <a:gd name="connsiteY10" fmla="*/ 723014 h 1647284"/>
                            <a:gd name="connsiteX11" fmla="*/ 3264196 w 8420986"/>
                            <a:gd name="connsiteY11" fmla="*/ 467832 h 1647284"/>
                            <a:gd name="connsiteX12" fmla="*/ 191386 w 8420986"/>
                            <a:gd name="connsiteY12" fmla="*/ 0 h 1647284"/>
                            <a:gd name="connsiteX0" fmla="*/ 191386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1360968 w 8420986"/>
                            <a:gd name="connsiteY2" fmla="*/ 1329070 h 1647284"/>
                            <a:gd name="connsiteX3" fmla="*/ 1924493 w 8420986"/>
                            <a:gd name="connsiteY3" fmla="*/ 1212112 h 1647284"/>
                            <a:gd name="connsiteX4" fmla="*/ 2349796 w 8420986"/>
                            <a:gd name="connsiteY4" fmla="*/ 1073888 h 1647284"/>
                            <a:gd name="connsiteX5" fmla="*/ 4167963 w 8420986"/>
                            <a:gd name="connsiteY5" fmla="*/ 1190846 h 1647284"/>
                            <a:gd name="connsiteX6" fmla="*/ 5351467 w 8420986"/>
                            <a:gd name="connsiteY6" fmla="*/ 1308044 h 1647284"/>
                            <a:gd name="connsiteX7" fmla="*/ 7963786 w 8420986"/>
                            <a:gd name="connsiteY7" fmla="*/ 1647284 h 1647284"/>
                            <a:gd name="connsiteX8" fmla="*/ 8292342 w 8420986"/>
                            <a:gd name="connsiteY8" fmla="*/ 1345603 h 1647284"/>
                            <a:gd name="connsiteX9" fmla="*/ 8420986 w 8420986"/>
                            <a:gd name="connsiteY9" fmla="*/ 1190846 h 1647284"/>
                            <a:gd name="connsiteX10" fmla="*/ 5082363 w 8420986"/>
                            <a:gd name="connsiteY10" fmla="*/ 723014 h 1647284"/>
                            <a:gd name="connsiteX11" fmla="*/ 3264196 w 8420986"/>
                            <a:gd name="connsiteY11" fmla="*/ 467832 h 1647284"/>
                            <a:gd name="connsiteX12" fmla="*/ 191386 w 8420986"/>
                            <a:gd name="connsiteY12" fmla="*/ 0 h 1647284"/>
                            <a:gd name="connsiteX0" fmla="*/ 191386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1360968 w 8420986"/>
                            <a:gd name="connsiteY2" fmla="*/ 1329070 h 1647284"/>
                            <a:gd name="connsiteX3" fmla="*/ 1924493 w 8420986"/>
                            <a:gd name="connsiteY3" fmla="*/ 1212112 h 1647284"/>
                            <a:gd name="connsiteX4" fmla="*/ 2349796 w 8420986"/>
                            <a:gd name="connsiteY4" fmla="*/ 1073888 h 1647284"/>
                            <a:gd name="connsiteX5" fmla="*/ 4158096 w 8420986"/>
                            <a:gd name="connsiteY5" fmla="*/ 1207299 h 1647284"/>
                            <a:gd name="connsiteX6" fmla="*/ 5351467 w 8420986"/>
                            <a:gd name="connsiteY6" fmla="*/ 1308044 h 1647284"/>
                            <a:gd name="connsiteX7" fmla="*/ 7963786 w 8420986"/>
                            <a:gd name="connsiteY7" fmla="*/ 1647284 h 1647284"/>
                            <a:gd name="connsiteX8" fmla="*/ 8292342 w 8420986"/>
                            <a:gd name="connsiteY8" fmla="*/ 1345603 h 1647284"/>
                            <a:gd name="connsiteX9" fmla="*/ 8420986 w 8420986"/>
                            <a:gd name="connsiteY9" fmla="*/ 1190846 h 1647284"/>
                            <a:gd name="connsiteX10" fmla="*/ 5082363 w 8420986"/>
                            <a:gd name="connsiteY10" fmla="*/ 723014 h 1647284"/>
                            <a:gd name="connsiteX11" fmla="*/ 3264196 w 8420986"/>
                            <a:gd name="connsiteY11" fmla="*/ 467832 h 1647284"/>
                            <a:gd name="connsiteX12" fmla="*/ 191386 w 8420986"/>
                            <a:gd name="connsiteY12" fmla="*/ 0 h 1647284"/>
                            <a:gd name="connsiteX0" fmla="*/ 178228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1360968 w 8420986"/>
                            <a:gd name="connsiteY2" fmla="*/ 1329070 h 1647284"/>
                            <a:gd name="connsiteX3" fmla="*/ 1924493 w 8420986"/>
                            <a:gd name="connsiteY3" fmla="*/ 1212112 h 1647284"/>
                            <a:gd name="connsiteX4" fmla="*/ 2349796 w 8420986"/>
                            <a:gd name="connsiteY4" fmla="*/ 1073888 h 1647284"/>
                            <a:gd name="connsiteX5" fmla="*/ 4158096 w 8420986"/>
                            <a:gd name="connsiteY5" fmla="*/ 1207299 h 1647284"/>
                            <a:gd name="connsiteX6" fmla="*/ 5351467 w 8420986"/>
                            <a:gd name="connsiteY6" fmla="*/ 1308044 h 1647284"/>
                            <a:gd name="connsiteX7" fmla="*/ 7963786 w 8420986"/>
                            <a:gd name="connsiteY7" fmla="*/ 1647284 h 1647284"/>
                            <a:gd name="connsiteX8" fmla="*/ 8292342 w 8420986"/>
                            <a:gd name="connsiteY8" fmla="*/ 1345603 h 1647284"/>
                            <a:gd name="connsiteX9" fmla="*/ 8420986 w 8420986"/>
                            <a:gd name="connsiteY9" fmla="*/ 1190846 h 1647284"/>
                            <a:gd name="connsiteX10" fmla="*/ 5082363 w 8420986"/>
                            <a:gd name="connsiteY10" fmla="*/ 723014 h 1647284"/>
                            <a:gd name="connsiteX11" fmla="*/ 3264196 w 8420986"/>
                            <a:gd name="connsiteY11" fmla="*/ 467832 h 1647284"/>
                            <a:gd name="connsiteX12" fmla="*/ 178228 w 8420986"/>
                            <a:gd name="connsiteY12" fmla="*/ 0 h 1647284"/>
                            <a:gd name="connsiteX0" fmla="*/ 178228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611811 w 8420986"/>
                            <a:gd name="connsiteY2" fmla="*/ 1220583 h 1647284"/>
                            <a:gd name="connsiteX3" fmla="*/ 1360968 w 8420986"/>
                            <a:gd name="connsiteY3" fmla="*/ 1329070 h 1647284"/>
                            <a:gd name="connsiteX4" fmla="*/ 1924493 w 8420986"/>
                            <a:gd name="connsiteY4" fmla="*/ 1212112 h 1647284"/>
                            <a:gd name="connsiteX5" fmla="*/ 2349796 w 8420986"/>
                            <a:gd name="connsiteY5" fmla="*/ 1073888 h 1647284"/>
                            <a:gd name="connsiteX6" fmla="*/ 4158096 w 8420986"/>
                            <a:gd name="connsiteY6" fmla="*/ 1207299 h 1647284"/>
                            <a:gd name="connsiteX7" fmla="*/ 5351467 w 8420986"/>
                            <a:gd name="connsiteY7" fmla="*/ 1308044 h 1647284"/>
                            <a:gd name="connsiteX8" fmla="*/ 7963786 w 8420986"/>
                            <a:gd name="connsiteY8" fmla="*/ 1647284 h 1647284"/>
                            <a:gd name="connsiteX9" fmla="*/ 8292342 w 8420986"/>
                            <a:gd name="connsiteY9" fmla="*/ 1345603 h 1647284"/>
                            <a:gd name="connsiteX10" fmla="*/ 8420986 w 8420986"/>
                            <a:gd name="connsiteY10" fmla="*/ 1190846 h 1647284"/>
                            <a:gd name="connsiteX11" fmla="*/ 5082363 w 8420986"/>
                            <a:gd name="connsiteY11" fmla="*/ 723014 h 1647284"/>
                            <a:gd name="connsiteX12" fmla="*/ 3264196 w 8420986"/>
                            <a:gd name="connsiteY12" fmla="*/ 467832 h 1647284"/>
                            <a:gd name="connsiteX13" fmla="*/ 178228 w 8420986"/>
                            <a:gd name="connsiteY13" fmla="*/ 0 h 1647284"/>
                            <a:gd name="connsiteX0" fmla="*/ 178228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499975 w 8420986"/>
                            <a:gd name="connsiteY2" fmla="*/ 1223874 h 1647284"/>
                            <a:gd name="connsiteX3" fmla="*/ 1360968 w 8420986"/>
                            <a:gd name="connsiteY3" fmla="*/ 1329070 h 1647284"/>
                            <a:gd name="connsiteX4" fmla="*/ 1924493 w 8420986"/>
                            <a:gd name="connsiteY4" fmla="*/ 1212112 h 1647284"/>
                            <a:gd name="connsiteX5" fmla="*/ 2349796 w 8420986"/>
                            <a:gd name="connsiteY5" fmla="*/ 1073888 h 1647284"/>
                            <a:gd name="connsiteX6" fmla="*/ 4158096 w 8420986"/>
                            <a:gd name="connsiteY6" fmla="*/ 1207299 h 1647284"/>
                            <a:gd name="connsiteX7" fmla="*/ 5351467 w 8420986"/>
                            <a:gd name="connsiteY7" fmla="*/ 1308044 h 1647284"/>
                            <a:gd name="connsiteX8" fmla="*/ 7963786 w 8420986"/>
                            <a:gd name="connsiteY8" fmla="*/ 1647284 h 1647284"/>
                            <a:gd name="connsiteX9" fmla="*/ 8292342 w 8420986"/>
                            <a:gd name="connsiteY9" fmla="*/ 1345603 h 1647284"/>
                            <a:gd name="connsiteX10" fmla="*/ 8420986 w 8420986"/>
                            <a:gd name="connsiteY10" fmla="*/ 1190846 h 1647284"/>
                            <a:gd name="connsiteX11" fmla="*/ 5082363 w 8420986"/>
                            <a:gd name="connsiteY11" fmla="*/ 723014 h 1647284"/>
                            <a:gd name="connsiteX12" fmla="*/ 3264196 w 8420986"/>
                            <a:gd name="connsiteY12" fmla="*/ 467832 h 1647284"/>
                            <a:gd name="connsiteX13" fmla="*/ 178228 w 8420986"/>
                            <a:gd name="connsiteY13" fmla="*/ 0 h 1647284"/>
                            <a:gd name="connsiteX0" fmla="*/ 188096 w 8430854"/>
                            <a:gd name="connsiteY0" fmla="*/ 0 h 1647284"/>
                            <a:gd name="connsiteX1" fmla="*/ 0 w 8430854"/>
                            <a:gd name="connsiteY1" fmla="*/ 1140975 h 1647284"/>
                            <a:gd name="connsiteX2" fmla="*/ 509843 w 8430854"/>
                            <a:gd name="connsiteY2" fmla="*/ 1223874 h 1647284"/>
                            <a:gd name="connsiteX3" fmla="*/ 1370836 w 8430854"/>
                            <a:gd name="connsiteY3" fmla="*/ 1329070 h 1647284"/>
                            <a:gd name="connsiteX4" fmla="*/ 1934361 w 8430854"/>
                            <a:gd name="connsiteY4" fmla="*/ 1212112 h 1647284"/>
                            <a:gd name="connsiteX5" fmla="*/ 2359664 w 8430854"/>
                            <a:gd name="connsiteY5" fmla="*/ 1073888 h 1647284"/>
                            <a:gd name="connsiteX6" fmla="*/ 4167964 w 8430854"/>
                            <a:gd name="connsiteY6" fmla="*/ 1207299 h 1647284"/>
                            <a:gd name="connsiteX7" fmla="*/ 5361335 w 8430854"/>
                            <a:gd name="connsiteY7" fmla="*/ 1308044 h 1647284"/>
                            <a:gd name="connsiteX8" fmla="*/ 7973654 w 8430854"/>
                            <a:gd name="connsiteY8" fmla="*/ 1647284 h 1647284"/>
                            <a:gd name="connsiteX9" fmla="*/ 8302210 w 8430854"/>
                            <a:gd name="connsiteY9" fmla="*/ 1345603 h 1647284"/>
                            <a:gd name="connsiteX10" fmla="*/ 8430854 w 8430854"/>
                            <a:gd name="connsiteY10" fmla="*/ 1190846 h 1647284"/>
                            <a:gd name="connsiteX11" fmla="*/ 5092231 w 8430854"/>
                            <a:gd name="connsiteY11" fmla="*/ 723014 h 1647284"/>
                            <a:gd name="connsiteX12" fmla="*/ 3274064 w 8430854"/>
                            <a:gd name="connsiteY12" fmla="*/ 467832 h 1647284"/>
                            <a:gd name="connsiteX13" fmla="*/ 188096 w 8430854"/>
                            <a:gd name="connsiteY13" fmla="*/ 0 h 1647284"/>
                            <a:gd name="connsiteX0" fmla="*/ 53744 w 8296502"/>
                            <a:gd name="connsiteY0" fmla="*/ 0 h 1647284"/>
                            <a:gd name="connsiteX1" fmla="*/ 0 w 8296502"/>
                            <a:gd name="connsiteY1" fmla="*/ 980559 h 1647284"/>
                            <a:gd name="connsiteX2" fmla="*/ 375491 w 8296502"/>
                            <a:gd name="connsiteY2" fmla="*/ 1223874 h 1647284"/>
                            <a:gd name="connsiteX3" fmla="*/ 1236484 w 8296502"/>
                            <a:gd name="connsiteY3" fmla="*/ 1329070 h 1647284"/>
                            <a:gd name="connsiteX4" fmla="*/ 1800009 w 8296502"/>
                            <a:gd name="connsiteY4" fmla="*/ 1212112 h 1647284"/>
                            <a:gd name="connsiteX5" fmla="*/ 2225312 w 8296502"/>
                            <a:gd name="connsiteY5" fmla="*/ 1073888 h 1647284"/>
                            <a:gd name="connsiteX6" fmla="*/ 4033612 w 8296502"/>
                            <a:gd name="connsiteY6" fmla="*/ 1207299 h 1647284"/>
                            <a:gd name="connsiteX7" fmla="*/ 5226983 w 8296502"/>
                            <a:gd name="connsiteY7" fmla="*/ 1308044 h 1647284"/>
                            <a:gd name="connsiteX8" fmla="*/ 7839302 w 8296502"/>
                            <a:gd name="connsiteY8" fmla="*/ 1647284 h 1647284"/>
                            <a:gd name="connsiteX9" fmla="*/ 8167858 w 8296502"/>
                            <a:gd name="connsiteY9" fmla="*/ 1345603 h 1647284"/>
                            <a:gd name="connsiteX10" fmla="*/ 8296502 w 8296502"/>
                            <a:gd name="connsiteY10" fmla="*/ 1190846 h 1647284"/>
                            <a:gd name="connsiteX11" fmla="*/ 4957879 w 8296502"/>
                            <a:gd name="connsiteY11" fmla="*/ 723014 h 1647284"/>
                            <a:gd name="connsiteX12" fmla="*/ 3139712 w 8296502"/>
                            <a:gd name="connsiteY12" fmla="*/ 467832 h 1647284"/>
                            <a:gd name="connsiteX13" fmla="*/ 53744 w 829650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470841 w 8391852"/>
                            <a:gd name="connsiteY2" fmla="*/ 1223874 h 1647284"/>
                            <a:gd name="connsiteX3" fmla="*/ 1331834 w 8391852"/>
                            <a:gd name="connsiteY3" fmla="*/ 1329070 h 1647284"/>
                            <a:gd name="connsiteX4" fmla="*/ 1895359 w 8391852"/>
                            <a:gd name="connsiteY4" fmla="*/ 1212112 h 1647284"/>
                            <a:gd name="connsiteX5" fmla="*/ 2320662 w 8391852"/>
                            <a:gd name="connsiteY5" fmla="*/ 1073888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22847 w 8391852"/>
                            <a:gd name="connsiteY2" fmla="*/ 1028773 h 1647284"/>
                            <a:gd name="connsiteX3" fmla="*/ 1331834 w 8391852"/>
                            <a:gd name="connsiteY3" fmla="*/ 1329070 h 1647284"/>
                            <a:gd name="connsiteX4" fmla="*/ 1895359 w 8391852"/>
                            <a:gd name="connsiteY4" fmla="*/ 1212112 h 1647284"/>
                            <a:gd name="connsiteX5" fmla="*/ 2320662 w 8391852"/>
                            <a:gd name="connsiteY5" fmla="*/ 1073888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22847 w 8391852"/>
                            <a:gd name="connsiteY2" fmla="*/ 1028773 h 1647284"/>
                            <a:gd name="connsiteX3" fmla="*/ 1383840 w 8391852"/>
                            <a:gd name="connsiteY3" fmla="*/ 1059781 h 1647284"/>
                            <a:gd name="connsiteX4" fmla="*/ 1895359 w 8391852"/>
                            <a:gd name="connsiteY4" fmla="*/ 1212112 h 1647284"/>
                            <a:gd name="connsiteX5" fmla="*/ 2320662 w 8391852"/>
                            <a:gd name="connsiteY5" fmla="*/ 1073888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22847 w 8391852"/>
                            <a:gd name="connsiteY2" fmla="*/ 1028773 h 1647284"/>
                            <a:gd name="connsiteX3" fmla="*/ 1383840 w 8391852"/>
                            <a:gd name="connsiteY3" fmla="*/ 1059781 h 1647284"/>
                            <a:gd name="connsiteX4" fmla="*/ 1813017 w 8391852"/>
                            <a:gd name="connsiteY4" fmla="*/ 964985 h 1647284"/>
                            <a:gd name="connsiteX5" fmla="*/ 2320662 w 8391852"/>
                            <a:gd name="connsiteY5" fmla="*/ 1073888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22847 w 8391852"/>
                            <a:gd name="connsiteY2" fmla="*/ 1028773 h 1647284"/>
                            <a:gd name="connsiteX3" fmla="*/ 1383840 w 8391852"/>
                            <a:gd name="connsiteY3" fmla="*/ 1059781 h 1647284"/>
                            <a:gd name="connsiteX4" fmla="*/ 1813017 w 8391852"/>
                            <a:gd name="connsiteY4" fmla="*/ 964985 h 1647284"/>
                            <a:gd name="connsiteX5" fmla="*/ 2259988 w 8391852"/>
                            <a:gd name="connsiteY5" fmla="*/ 861445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22847 w 8391852"/>
                            <a:gd name="connsiteY2" fmla="*/ 1028773 h 1647284"/>
                            <a:gd name="connsiteX3" fmla="*/ 1214821 w 8391852"/>
                            <a:gd name="connsiteY3" fmla="*/ 1176842 h 1647284"/>
                            <a:gd name="connsiteX4" fmla="*/ 1813017 w 8391852"/>
                            <a:gd name="connsiteY4" fmla="*/ 964985 h 1647284"/>
                            <a:gd name="connsiteX5" fmla="*/ 2259988 w 8391852"/>
                            <a:gd name="connsiteY5" fmla="*/ 861445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18513 w 8391852"/>
                            <a:gd name="connsiteY2" fmla="*/ 1102478 h 1647284"/>
                            <a:gd name="connsiteX3" fmla="*/ 1214821 w 8391852"/>
                            <a:gd name="connsiteY3" fmla="*/ 1176842 h 1647284"/>
                            <a:gd name="connsiteX4" fmla="*/ 1813017 w 8391852"/>
                            <a:gd name="connsiteY4" fmla="*/ 964985 h 1647284"/>
                            <a:gd name="connsiteX5" fmla="*/ 2259988 w 8391852"/>
                            <a:gd name="connsiteY5" fmla="*/ 861445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263208"/>
                            <a:gd name="connsiteY0" fmla="*/ 0 h 1647284"/>
                            <a:gd name="connsiteX1" fmla="*/ 0 w 8263208"/>
                            <a:gd name="connsiteY1" fmla="*/ 1015243 h 1647284"/>
                            <a:gd name="connsiteX2" fmla="*/ 518513 w 8263208"/>
                            <a:gd name="connsiteY2" fmla="*/ 1102478 h 1647284"/>
                            <a:gd name="connsiteX3" fmla="*/ 1214821 w 8263208"/>
                            <a:gd name="connsiteY3" fmla="*/ 1176842 h 1647284"/>
                            <a:gd name="connsiteX4" fmla="*/ 1813017 w 8263208"/>
                            <a:gd name="connsiteY4" fmla="*/ 964985 h 1647284"/>
                            <a:gd name="connsiteX5" fmla="*/ 2259988 w 8263208"/>
                            <a:gd name="connsiteY5" fmla="*/ 861445 h 1647284"/>
                            <a:gd name="connsiteX6" fmla="*/ 4128962 w 8263208"/>
                            <a:gd name="connsiteY6" fmla="*/ 1207299 h 1647284"/>
                            <a:gd name="connsiteX7" fmla="*/ 5322333 w 8263208"/>
                            <a:gd name="connsiteY7" fmla="*/ 1308044 h 1647284"/>
                            <a:gd name="connsiteX8" fmla="*/ 7934652 w 8263208"/>
                            <a:gd name="connsiteY8" fmla="*/ 1647284 h 1647284"/>
                            <a:gd name="connsiteX9" fmla="*/ 8263208 w 8263208"/>
                            <a:gd name="connsiteY9" fmla="*/ 1345603 h 1647284"/>
                            <a:gd name="connsiteX10" fmla="*/ 6021253 w 8263208"/>
                            <a:gd name="connsiteY10" fmla="*/ 844001 h 1647284"/>
                            <a:gd name="connsiteX11" fmla="*/ 5053229 w 8263208"/>
                            <a:gd name="connsiteY11" fmla="*/ 723014 h 1647284"/>
                            <a:gd name="connsiteX12" fmla="*/ 3235062 w 8263208"/>
                            <a:gd name="connsiteY12" fmla="*/ 467832 h 1647284"/>
                            <a:gd name="connsiteX13" fmla="*/ 149094 w 8263208"/>
                            <a:gd name="connsiteY13" fmla="*/ 0 h 1647284"/>
                            <a:gd name="connsiteX0" fmla="*/ 149094 w 7934652"/>
                            <a:gd name="connsiteY0" fmla="*/ 0 h 1647284"/>
                            <a:gd name="connsiteX1" fmla="*/ 0 w 7934652"/>
                            <a:gd name="connsiteY1" fmla="*/ 1015243 h 1647284"/>
                            <a:gd name="connsiteX2" fmla="*/ 518513 w 7934652"/>
                            <a:gd name="connsiteY2" fmla="*/ 1102478 h 1647284"/>
                            <a:gd name="connsiteX3" fmla="*/ 1214821 w 7934652"/>
                            <a:gd name="connsiteY3" fmla="*/ 1176842 h 1647284"/>
                            <a:gd name="connsiteX4" fmla="*/ 1813017 w 7934652"/>
                            <a:gd name="connsiteY4" fmla="*/ 964985 h 1647284"/>
                            <a:gd name="connsiteX5" fmla="*/ 2259988 w 7934652"/>
                            <a:gd name="connsiteY5" fmla="*/ 861445 h 1647284"/>
                            <a:gd name="connsiteX6" fmla="*/ 4128962 w 7934652"/>
                            <a:gd name="connsiteY6" fmla="*/ 1207299 h 1647284"/>
                            <a:gd name="connsiteX7" fmla="*/ 5322333 w 7934652"/>
                            <a:gd name="connsiteY7" fmla="*/ 1308044 h 1647284"/>
                            <a:gd name="connsiteX8" fmla="*/ 7934652 w 7934652"/>
                            <a:gd name="connsiteY8" fmla="*/ 1647284 h 1647284"/>
                            <a:gd name="connsiteX9" fmla="*/ 6577298 w 7934652"/>
                            <a:gd name="connsiteY9" fmla="*/ 1193858 h 1647284"/>
                            <a:gd name="connsiteX10" fmla="*/ 6021253 w 7934652"/>
                            <a:gd name="connsiteY10" fmla="*/ 844001 h 1647284"/>
                            <a:gd name="connsiteX11" fmla="*/ 5053229 w 7934652"/>
                            <a:gd name="connsiteY11" fmla="*/ 723014 h 1647284"/>
                            <a:gd name="connsiteX12" fmla="*/ 3235062 w 7934652"/>
                            <a:gd name="connsiteY12" fmla="*/ 467832 h 1647284"/>
                            <a:gd name="connsiteX13" fmla="*/ 149094 w 7934652"/>
                            <a:gd name="connsiteY13" fmla="*/ 0 h 1647284"/>
                            <a:gd name="connsiteX0" fmla="*/ 149094 w 6599833"/>
                            <a:gd name="connsiteY0" fmla="*/ 0 h 1330787"/>
                            <a:gd name="connsiteX1" fmla="*/ 0 w 6599833"/>
                            <a:gd name="connsiteY1" fmla="*/ 1015243 h 1330787"/>
                            <a:gd name="connsiteX2" fmla="*/ 518513 w 6599833"/>
                            <a:gd name="connsiteY2" fmla="*/ 1102478 h 1330787"/>
                            <a:gd name="connsiteX3" fmla="*/ 1214821 w 6599833"/>
                            <a:gd name="connsiteY3" fmla="*/ 1176842 h 1330787"/>
                            <a:gd name="connsiteX4" fmla="*/ 1813017 w 6599833"/>
                            <a:gd name="connsiteY4" fmla="*/ 964985 h 1330787"/>
                            <a:gd name="connsiteX5" fmla="*/ 2259988 w 6599833"/>
                            <a:gd name="connsiteY5" fmla="*/ 861445 h 1330787"/>
                            <a:gd name="connsiteX6" fmla="*/ 4128962 w 6599833"/>
                            <a:gd name="connsiteY6" fmla="*/ 1207299 h 1330787"/>
                            <a:gd name="connsiteX7" fmla="*/ 5322333 w 6599833"/>
                            <a:gd name="connsiteY7" fmla="*/ 1308044 h 1330787"/>
                            <a:gd name="connsiteX8" fmla="*/ 6599833 w 6599833"/>
                            <a:gd name="connsiteY8" fmla="*/ 1330787 h 1330787"/>
                            <a:gd name="connsiteX9" fmla="*/ 6577298 w 6599833"/>
                            <a:gd name="connsiteY9" fmla="*/ 1193858 h 1330787"/>
                            <a:gd name="connsiteX10" fmla="*/ 6021253 w 6599833"/>
                            <a:gd name="connsiteY10" fmla="*/ 844001 h 1330787"/>
                            <a:gd name="connsiteX11" fmla="*/ 5053229 w 6599833"/>
                            <a:gd name="connsiteY11" fmla="*/ 723014 h 1330787"/>
                            <a:gd name="connsiteX12" fmla="*/ 3235062 w 6599833"/>
                            <a:gd name="connsiteY12" fmla="*/ 467832 h 1330787"/>
                            <a:gd name="connsiteX13" fmla="*/ 149094 w 6599833"/>
                            <a:gd name="connsiteY13" fmla="*/ 0 h 1330787"/>
                            <a:gd name="connsiteX0" fmla="*/ 149094 w 6599833"/>
                            <a:gd name="connsiteY0" fmla="*/ 0 h 1330787"/>
                            <a:gd name="connsiteX1" fmla="*/ 0 w 6599833"/>
                            <a:gd name="connsiteY1" fmla="*/ 1015243 h 1330787"/>
                            <a:gd name="connsiteX2" fmla="*/ 518513 w 6599833"/>
                            <a:gd name="connsiteY2" fmla="*/ 1102478 h 1330787"/>
                            <a:gd name="connsiteX3" fmla="*/ 1214821 w 6599833"/>
                            <a:gd name="connsiteY3" fmla="*/ 1176842 h 1330787"/>
                            <a:gd name="connsiteX4" fmla="*/ 1813017 w 6599833"/>
                            <a:gd name="connsiteY4" fmla="*/ 964985 h 1330787"/>
                            <a:gd name="connsiteX5" fmla="*/ 2259988 w 6599833"/>
                            <a:gd name="connsiteY5" fmla="*/ 861445 h 1330787"/>
                            <a:gd name="connsiteX6" fmla="*/ 4128962 w 6599833"/>
                            <a:gd name="connsiteY6" fmla="*/ 1207299 h 1330787"/>
                            <a:gd name="connsiteX7" fmla="*/ 5322333 w 6599833"/>
                            <a:gd name="connsiteY7" fmla="*/ 1308044 h 1330787"/>
                            <a:gd name="connsiteX8" fmla="*/ 6599833 w 6599833"/>
                            <a:gd name="connsiteY8" fmla="*/ 1330787 h 1330787"/>
                            <a:gd name="connsiteX9" fmla="*/ 6577298 w 6599833"/>
                            <a:gd name="connsiteY9" fmla="*/ 1193858 h 1330787"/>
                            <a:gd name="connsiteX10" fmla="*/ 6008252 w 6599833"/>
                            <a:gd name="connsiteY10" fmla="*/ 922033 h 1330787"/>
                            <a:gd name="connsiteX11" fmla="*/ 5053229 w 6599833"/>
                            <a:gd name="connsiteY11" fmla="*/ 723014 h 1330787"/>
                            <a:gd name="connsiteX12" fmla="*/ 3235062 w 6599833"/>
                            <a:gd name="connsiteY12" fmla="*/ 467832 h 1330787"/>
                            <a:gd name="connsiteX13" fmla="*/ 149094 w 65998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813017 w 7465733"/>
                            <a:gd name="connsiteY4" fmla="*/ 964985 h 1330787"/>
                            <a:gd name="connsiteX5" fmla="*/ 2259988 w 7465733"/>
                            <a:gd name="connsiteY5" fmla="*/ 861445 h 1330787"/>
                            <a:gd name="connsiteX6" fmla="*/ 4128962 w 7465733"/>
                            <a:gd name="connsiteY6" fmla="*/ 1207299 h 1330787"/>
                            <a:gd name="connsiteX7" fmla="*/ 5322333 w 7465733"/>
                            <a:gd name="connsiteY7" fmla="*/ 1308044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008252 w 7465733"/>
                            <a:gd name="connsiteY10" fmla="*/ 922033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813017 w 7465733"/>
                            <a:gd name="connsiteY4" fmla="*/ 964985 h 1330787"/>
                            <a:gd name="connsiteX5" fmla="*/ 2259988 w 7465733"/>
                            <a:gd name="connsiteY5" fmla="*/ 861445 h 1330787"/>
                            <a:gd name="connsiteX6" fmla="*/ 4128962 w 7465733"/>
                            <a:gd name="connsiteY6" fmla="*/ 1207299 h 1330787"/>
                            <a:gd name="connsiteX7" fmla="*/ 5322333 w 7465733"/>
                            <a:gd name="connsiteY7" fmla="*/ 1308044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125271 w 7465733"/>
                            <a:gd name="connsiteY10" fmla="*/ 874346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813017 w 7465733"/>
                            <a:gd name="connsiteY4" fmla="*/ 964985 h 1330787"/>
                            <a:gd name="connsiteX5" fmla="*/ 2259988 w 7465733"/>
                            <a:gd name="connsiteY5" fmla="*/ 861445 h 1330787"/>
                            <a:gd name="connsiteX6" fmla="*/ 4150632 w 7465733"/>
                            <a:gd name="connsiteY6" fmla="*/ 955860 h 1330787"/>
                            <a:gd name="connsiteX7" fmla="*/ 5322333 w 7465733"/>
                            <a:gd name="connsiteY7" fmla="*/ 1308044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125271 w 7465733"/>
                            <a:gd name="connsiteY10" fmla="*/ 874346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813017 w 7465733"/>
                            <a:gd name="connsiteY4" fmla="*/ 964985 h 1330787"/>
                            <a:gd name="connsiteX5" fmla="*/ 2259988 w 7465733"/>
                            <a:gd name="connsiteY5" fmla="*/ 861445 h 1330787"/>
                            <a:gd name="connsiteX6" fmla="*/ 4150632 w 7465733"/>
                            <a:gd name="connsiteY6" fmla="*/ 955860 h 1330787"/>
                            <a:gd name="connsiteX7" fmla="*/ 5391678 w 7465733"/>
                            <a:gd name="connsiteY7" fmla="*/ 1086951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125271 w 7465733"/>
                            <a:gd name="connsiteY10" fmla="*/ 874346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687330 w 7465733"/>
                            <a:gd name="connsiteY4" fmla="*/ 1073365 h 1330787"/>
                            <a:gd name="connsiteX5" fmla="*/ 2259988 w 7465733"/>
                            <a:gd name="connsiteY5" fmla="*/ 861445 h 1330787"/>
                            <a:gd name="connsiteX6" fmla="*/ 4150632 w 7465733"/>
                            <a:gd name="connsiteY6" fmla="*/ 955860 h 1330787"/>
                            <a:gd name="connsiteX7" fmla="*/ 5391678 w 7465733"/>
                            <a:gd name="connsiteY7" fmla="*/ 1086951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125271 w 7465733"/>
                            <a:gd name="connsiteY10" fmla="*/ 874346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687330 w 7465733"/>
                            <a:gd name="connsiteY4" fmla="*/ 1073365 h 1330787"/>
                            <a:gd name="connsiteX5" fmla="*/ 2099628 w 7465733"/>
                            <a:gd name="connsiteY5" fmla="*/ 956818 h 1330787"/>
                            <a:gd name="connsiteX6" fmla="*/ 4150632 w 7465733"/>
                            <a:gd name="connsiteY6" fmla="*/ 955860 h 1330787"/>
                            <a:gd name="connsiteX7" fmla="*/ 5391678 w 7465733"/>
                            <a:gd name="connsiteY7" fmla="*/ 1086951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125271 w 7465733"/>
                            <a:gd name="connsiteY10" fmla="*/ 874346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456506"/>
                            <a:gd name="connsiteX1" fmla="*/ 0 w 7465733"/>
                            <a:gd name="connsiteY1" fmla="*/ 1015243 h 1456506"/>
                            <a:gd name="connsiteX2" fmla="*/ 518513 w 7465733"/>
                            <a:gd name="connsiteY2" fmla="*/ 1102478 h 1456506"/>
                            <a:gd name="connsiteX3" fmla="*/ 1214821 w 7465733"/>
                            <a:gd name="connsiteY3" fmla="*/ 1176842 h 1456506"/>
                            <a:gd name="connsiteX4" fmla="*/ 1687330 w 7465733"/>
                            <a:gd name="connsiteY4" fmla="*/ 1073365 h 1456506"/>
                            <a:gd name="connsiteX5" fmla="*/ 2099628 w 7465733"/>
                            <a:gd name="connsiteY5" fmla="*/ 956818 h 1456506"/>
                            <a:gd name="connsiteX6" fmla="*/ 4150632 w 7465733"/>
                            <a:gd name="connsiteY6" fmla="*/ 955860 h 1456506"/>
                            <a:gd name="connsiteX7" fmla="*/ 5391678 w 7465733"/>
                            <a:gd name="connsiteY7" fmla="*/ 1086951 h 1456506"/>
                            <a:gd name="connsiteX8" fmla="*/ 7046239 w 7465733"/>
                            <a:gd name="connsiteY8" fmla="*/ 1456506 h 1456506"/>
                            <a:gd name="connsiteX9" fmla="*/ 7465733 w 7465733"/>
                            <a:gd name="connsiteY9" fmla="*/ 1059680 h 1456506"/>
                            <a:gd name="connsiteX10" fmla="*/ 6125271 w 7465733"/>
                            <a:gd name="connsiteY10" fmla="*/ 874346 h 1456506"/>
                            <a:gd name="connsiteX11" fmla="*/ 5053229 w 7465733"/>
                            <a:gd name="connsiteY11" fmla="*/ 723014 h 1456506"/>
                            <a:gd name="connsiteX12" fmla="*/ 3235062 w 7465733"/>
                            <a:gd name="connsiteY12" fmla="*/ 467832 h 1456506"/>
                            <a:gd name="connsiteX13" fmla="*/ 149094 w 7465733"/>
                            <a:gd name="connsiteY13" fmla="*/ 0 h 1456506"/>
                            <a:gd name="connsiteX0" fmla="*/ 149094 w 7465733"/>
                            <a:gd name="connsiteY0" fmla="*/ 0 h 1456506"/>
                            <a:gd name="connsiteX1" fmla="*/ 0 w 7465733"/>
                            <a:gd name="connsiteY1" fmla="*/ 1015243 h 1456506"/>
                            <a:gd name="connsiteX2" fmla="*/ 518513 w 7465733"/>
                            <a:gd name="connsiteY2" fmla="*/ 1102478 h 1456506"/>
                            <a:gd name="connsiteX3" fmla="*/ 1214821 w 7465733"/>
                            <a:gd name="connsiteY3" fmla="*/ 1176842 h 1456506"/>
                            <a:gd name="connsiteX4" fmla="*/ 1687330 w 7465733"/>
                            <a:gd name="connsiteY4" fmla="*/ 1073365 h 1456506"/>
                            <a:gd name="connsiteX5" fmla="*/ 2099628 w 7465733"/>
                            <a:gd name="connsiteY5" fmla="*/ 956818 h 1456506"/>
                            <a:gd name="connsiteX6" fmla="*/ 4150632 w 7465733"/>
                            <a:gd name="connsiteY6" fmla="*/ 955860 h 1456506"/>
                            <a:gd name="connsiteX7" fmla="*/ 5391678 w 7465733"/>
                            <a:gd name="connsiteY7" fmla="*/ 1086951 h 1456506"/>
                            <a:gd name="connsiteX8" fmla="*/ 7046239 w 7465733"/>
                            <a:gd name="connsiteY8" fmla="*/ 1456506 h 1456506"/>
                            <a:gd name="connsiteX9" fmla="*/ 7465733 w 7465733"/>
                            <a:gd name="connsiteY9" fmla="*/ 1072685 h 1456506"/>
                            <a:gd name="connsiteX10" fmla="*/ 6125271 w 7465733"/>
                            <a:gd name="connsiteY10" fmla="*/ 874346 h 1456506"/>
                            <a:gd name="connsiteX11" fmla="*/ 5053229 w 7465733"/>
                            <a:gd name="connsiteY11" fmla="*/ 723014 h 1456506"/>
                            <a:gd name="connsiteX12" fmla="*/ 3235062 w 7465733"/>
                            <a:gd name="connsiteY12" fmla="*/ 467832 h 1456506"/>
                            <a:gd name="connsiteX13" fmla="*/ 149094 w 7465733"/>
                            <a:gd name="connsiteY13" fmla="*/ 0 h 1456506"/>
                            <a:gd name="connsiteX0" fmla="*/ 149094 w 7483070"/>
                            <a:gd name="connsiteY0" fmla="*/ 0 h 1456506"/>
                            <a:gd name="connsiteX1" fmla="*/ 0 w 7483070"/>
                            <a:gd name="connsiteY1" fmla="*/ 1015243 h 1456506"/>
                            <a:gd name="connsiteX2" fmla="*/ 518513 w 7483070"/>
                            <a:gd name="connsiteY2" fmla="*/ 1102478 h 1456506"/>
                            <a:gd name="connsiteX3" fmla="*/ 1214821 w 7483070"/>
                            <a:gd name="connsiteY3" fmla="*/ 1176842 h 1456506"/>
                            <a:gd name="connsiteX4" fmla="*/ 1687330 w 7483070"/>
                            <a:gd name="connsiteY4" fmla="*/ 1073365 h 1456506"/>
                            <a:gd name="connsiteX5" fmla="*/ 2099628 w 7483070"/>
                            <a:gd name="connsiteY5" fmla="*/ 956818 h 1456506"/>
                            <a:gd name="connsiteX6" fmla="*/ 4150632 w 7483070"/>
                            <a:gd name="connsiteY6" fmla="*/ 955860 h 1456506"/>
                            <a:gd name="connsiteX7" fmla="*/ 5391678 w 7483070"/>
                            <a:gd name="connsiteY7" fmla="*/ 1086951 h 1456506"/>
                            <a:gd name="connsiteX8" fmla="*/ 7046239 w 7483070"/>
                            <a:gd name="connsiteY8" fmla="*/ 1456506 h 1456506"/>
                            <a:gd name="connsiteX9" fmla="*/ 7483070 w 7483070"/>
                            <a:gd name="connsiteY9" fmla="*/ 1068350 h 1456506"/>
                            <a:gd name="connsiteX10" fmla="*/ 6125271 w 7483070"/>
                            <a:gd name="connsiteY10" fmla="*/ 874346 h 1456506"/>
                            <a:gd name="connsiteX11" fmla="*/ 5053229 w 7483070"/>
                            <a:gd name="connsiteY11" fmla="*/ 723014 h 1456506"/>
                            <a:gd name="connsiteX12" fmla="*/ 3235062 w 7483070"/>
                            <a:gd name="connsiteY12" fmla="*/ 467832 h 1456506"/>
                            <a:gd name="connsiteX13" fmla="*/ 149094 w 7483070"/>
                            <a:gd name="connsiteY13" fmla="*/ 0 h 1456506"/>
                            <a:gd name="connsiteX0" fmla="*/ 149094 w 7483070"/>
                            <a:gd name="connsiteY0" fmla="*/ 0 h 1456506"/>
                            <a:gd name="connsiteX1" fmla="*/ 0 w 7483070"/>
                            <a:gd name="connsiteY1" fmla="*/ 1015243 h 1456506"/>
                            <a:gd name="connsiteX2" fmla="*/ 518513 w 7483070"/>
                            <a:gd name="connsiteY2" fmla="*/ 1102478 h 1456506"/>
                            <a:gd name="connsiteX3" fmla="*/ 1214821 w 7483070"/>
                            <a:gd name="connsiteY3" fmla="*/ 1176842 h 1456506"/>
                            <a:gd name="connsiteX4" fmla="*/ 1687330 w 7483070"/>
                            <a:gd name="connsiteY4" fmla="*/ 1073365 h 1456506"/>
                            <a:gd name="connsiteX5" fmla="*/ 2099628 w 7483070"/>
                            <a:gd name="connsiteY5" fmla="*/ 956818 h 1456506"/>
                            <a:gd name="connsiteX6" fmla="*/ 4150632 w 7483070"/>
                            <a:gd name="connsiteY6" fmla="*/ 955860 h 1456506"/>
                            <a:gd name="connsiteX7" fmla="*/ 5305003 w 7483070"/>
                            <a:gd name="connsiteY7" fmla="*/ 1230006 h 1456506"/>
                            <a:gd name="connsiteX8" fmla="*/ 7046239 w 7483070"/>
                            <a:gd name="connsiteY8" fmla="*/ 1456506 h 1456506"/>
                            <a:gd name="connsiteX9" fmla="*/ 7483070 w 7483070"/>
                            <a:gd name="connsiteY9" fmla="*/ 1068350 h 1456506"/>
                            <a:gd name="connsiteX10" fmla="*/ 6125271 w 7483070"/>
                            <a:gd name="connsiteY10" fmla="*/ 874346 h 1456506"/>
                            <a:gd name="connsiteX11" fmla="*/ 5053229 w 7483070"/>
                            <a:gd name="connsiteY11" fmla="*/ 723014 h 1456506"/>
                            <a:gd name="connsiteX12" fmla="*/ 3235062 w 7483070"/>
                            <a:gd name="connsiteY12" fmla="*/ 467832 h 1456506"/>
                            <a:gd name="connsiteX13" fmla="*/ 149094 w 7483070"/>
                            <a:gd name="connsiteY13" fmla="*/ 0 h 1456506"/>
                            <a:gd name="connsiteX0" fmla="*/ 149094 w 7483070"/>
                            <a:gd name="connsiteY0" fmla="*/ 0 h 1456506"/>
                            <a:gd name="connsiteX1" fmla="*/ 0 w 7483070"/>
                            <a:gd name="connsiteY1" fmla="*/ 1015243 h 1456506"/>
                            <a:gd name="connsiteX2" fmla="*/ 518513 w 7483070"/>
                            <a:gd name="connsiteY2" fmla="*/ 1102478 h 1456506"/>
                            <a:gd name="connsiteX3" fmla="*/ 1214821 w 7483070"/>
                            <a:gd name="connsiteY3" fmla="*/ 1176842 h 1456506"/>
                            <a:gd name="connsiteX4" fmla="*/ 1687330 w 7483070"/>
                            <a:gd name="connsiteY4" fmla="*/ 1073365 h 1456506"/>
                            <a:gd name="connsiteX5" fmla="*/ 2099628 w 7483070"/>
                            <a:gd name="connsiteY5" fmla="*/ 956818 h 1456506"/>
                            <a:gd name="connsiteX6" fmla="*/ 4423661 w 7483070"/>
                            <a:gd name="connsiteY6" fmla="*/ 1129260 h 1456506"/>
                            <a:gd name="connsiteX7" fmla="*/ 5305003 w 7483070"/>
                            <a:gd name="connsiteY7" fmla="*/ 1230006 h 1456506"/>
                            <a:gd name="connsiteX8" fmla="*/ 7046239 w 7483070"/>
                            <a:gd name="connsiteY8" fmla="*/ 1456506 h 1456506"/>
                            <a:gd name="connsiteX9" fmla="*/ 7483070 w 7483070"/>
                            <a:gd name="connsiteY9" fmla="*/ 1068350 h 1456506"/>
                            <a:gd name="connsiteX10" fmla="*/ 6125271 w 7483070"/>
                            <a:gd name="connsiteY10" fmla="*/ 874346 h 1456506"/>
                            <a:gd name="connsiteX11" fmla="*/ 5053229 w 7483070"/>
                            <a:gd name="connsiteY11" fmla="*/ 723014 h 1456506"/>
                            <a:gd name="connsiteX12" fmla="*/ 3235062 w 7483070"/>
                            <a:gd name="connsiteY12" fmla="*/ 467832 h 1456506"/>
                            <a:gd name="connsiteX13" fmla="*/ 149094 w 7483070"/>
                            <a:gd name="connsiteY13" fmla="*/ 0 h 1456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483070" h="1456506">
                              <a:moveTo>
                                <a:pt x="149094" y="0"/>
                              </a:moveTo>
                              <a:lnTo>
                                <a:pt x="0" y="1015243"/>
                              </a:lnTo>
                              <a:lnTo>
                                <a:pt x="518513" y="1102478"/>
                              </a:lnTo>
                              <a:lnTo>
                                <a:pt x="1214821" y="1176842"/>
                              </a:lnTo>
                              <a:lnTo>
                                <a:pt x="1687330" y="1073365"/>
                              </a:lnTo>
                              <a:lnTo>
                                <a:pt x="2099628" y="956818"/>
                              </a:lnTo>
                              <a:lnTo>
                                <a:pt x="4423661" y="1129260"/>
                              </a:lnTo>
                              <a:lnTo>
                                <a:pt x="5305003" y="1230006"/>
                              </a:lnTo>
                              <a:lnTo>
                                <a:pt x="7046239" y="1456506"/>
                              </a:lnTo>
                              <a:lnTo>
                                <a:pt x="7483070" y="1068350"/>
                              </a:lnTo>
                              <a:lnTo>
                                <a:pt x="6125271" y="874346"/>
                              </a:lnTo>
                              <a:lnTo>
                                <a:pt x="5053229" y="723014"/>
                              </a:lnTo>
                              <a:lnTo>
                                <a:pt x="3235062" y="467832"/>
                              </a:lnTo>
                              <a:lnTo>
                                <a:pt x="149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4D42" id="Volný tvar 4" o:spid="_x0000_s1026" style="position:absolute;margin-left:74.85pt;margin-top:184.95pt;width:589.2pt;height:114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3070,1456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" path="m149094,l,1015243r518513,87235l1214821,1176842r472509,-103477l2099628,956818r2324033,172442l5305003,1230006r1741236,226500l7483070,1068350,6125271,874346,5053229,723014,3235062,467832,149094,xe" fillcolor="#ffc000" strokecolor="#ffc000" strokeweight="3pt">
                <v:stroke joinstyle="miter"/>
                <v:path arrowok="t" o:connecttype="custom" o:connectlocs="149089,0;0,1014929;518497,1102137;1214784,1176478;1687278,1073033;2099563,956522;4423525,1128910;5304840,1229625;7046022,1456055;7482840,1068019;6125083,874075;5053074,722790;3234963,467687;149089,0" o:connectangles="0,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23BC22" wp14:editId="04F53EDF">
                <wp:simplePos x="0" y="0"/>
                <wp:positionH relativeFrom="margin">
                  <wp:posOffset>1088060</wp:posOffset>
                </wp:positionH>
                <wp:positionV relativeFrom="paragraph">
                  <wp:posOffset>2334260</wp:posOffset>
                </wp:positionV>
                <wp:extent cx="7336790" cy="1177925"/>
                <wp:effectExtent l="38100" t="38100" r="16510" b="41275"/>
                <wp:wrapNone/>
                <wp:docPr id="5" name="Volný tv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790" cy="1177925"/>
                        </a:xfrm>
                        <a:custGeom>
                          <a:avLst/>
                          <a:gdLst>
                            <a:gd name="connsiteX0" fmla="*/ 21265 w 8250865"/>
                            <a:gd name="connsiteY0" fmla="*/ 0 h 1307805"/>
                            <a:gd name="connsiteX1" fmla="*/ 0 w 8250865"/>
                            <a:gd name="connsiteY1" fmla="*/ 159488 h 1307805"/>
                            <a:gd name="connsiteX2" fmla="*/ 8187069 w 8250865"/>
                            <a:gd name="connsiteY2" fmla="*/ 1307805 h 1307805"/>
                            <a:gd name="connsiteX3" fmla="*/ 8250865 w 8250865"/>
                            <a:gd name="connsiteY3" fmla="*/ 1180214 h 1307805"/>
                            <a:gd name="connsiteX4" fmla="*/ 4880344 w 8250865"/>
                            <a:gd name="connsiteY4" fmla="*/ 712381 h 1307805"/>
                            <a:gd name="connsiteX5" fmla="*/ 3104707 w 8250865"/>
                            <a:gd name="connsiteY5" fmla="*/ 446567 h 1307805"/>
                            <a:gd name="connsiteX6" fmla="*/ 21265 w 8250865"/>
                            <a:gd name="connsiteY6" fmla="*/ 0 h 1307805"/>
                            <a:gd name="connsiteX0" fmla="*/ 21265 w 8187069"/>
                            <a:gd name="connsiteY0" fmla="*/ 0 h 1307805"/>
                            <a:gd name="connsiteX1" fmla="*/ 0 w 8187069"/>
                            <a:gd name="connsiteY1" fmla="*/ 159488 h 1307805"/>
                            <a:gd name="connsiteX2" fmla="*/ 8187069 w 8187069"/>
                            <a:gd name="connsiteY2" fmla="*/ 1307805 h 1307805"/>
                            <a:gd name="connsiteX3" fmla="*/ 7807673 w 8187069"/>
                            <a:gd name="connsiteY3" fmla="*/ 1079212 h 1307805"/>
                            <a:gd name="connsiteX4" fmla="*/ 4880344 w 8187069"/>
                            <a:gd name="connsiteY4" fmla="*/ 712381 h 1307805"/>
                            <a:gd name="connsiteX5" fmla="*/ 3104707 w 8187069"/>
                            <a:gd name="connsiteY5" fmla="*/ 446567 h 1307805"/>
                            <a:gd name="connsiteX6" fmla="*/ 21265 w 8187069"/>
                            <a:gd name="connsiteY6" fmla="*/ 0 h 1307805"/>
                            <a:gd name="connsiteX0" fmla="*/ 21265 w 7807673"/>
                            <a:gd name="connsiteY0" fmla="*/ 0 h 1262914"/>
                            <a:gd name="connsiteX1" fmla="*/ 0 w 7807673"/>
                            <a:gd name="connsiteY1" fmla="*/ 159488 h 1262914"/>
                            <a:gd name="connsiteX2" fmla="*/ 7710196 w 7807673"/>
                            <a:gd name="connsiteY2" fmla="*/ 1262914 h 1262914"/>
                            <a:gd name="connsiteX3" fmla="*/ 7807673 w 7807673"/>
                            <a:gd name="connsiteY3" fmla="*/ 1079212 h 1262914"/>
                            <a:gd name="connsiteX4" fmla="*/ 4880344 w 7807673"/>
                            <a:gd name="connsiteY4" fmla="*/ 712381 h 1262914"/>
                            <a:gd name="connsiteX5" fmla="*/ 3104707 w 7807673"/>
                            <a:gd name="connsiteY5" fmla="*/ 446567 h 1262914"/>
                            <a:gd name="connsiteX6" fmla="*/ 21265 w 7807673"/>
                            <a:gd name="connsiteY6" fmla="*/ 0 h 1262914"/>
                            <a:gd name="connsiteX0" fmla="*/ 21265 w 7908654"/>
                            <a:gd name="connsiteY0" fmla="*/ 0 h 1262914"/>
                            <a:gd name="connsiteX1" fmla="*/ 0 w 7908654"/>
                            <a:gd name="connsiteY1" fmla="*/ 159488 h 1262914"/>
                            <a:gd name="connsiteX2" fmla="*/ 7710196 w 7908654"/>
                            <a:gd name="connsiteY2" fmla="*/ 1262914 h 1262914"/>
                            <a:gd name="connsiteX3" fmla="*/ 7908654 w 7908654"/>
                            <a:gd name="connsiteY3" fmla="*/ 1169424 h 1262914"/>
                            <a:gd name="connsiteX4" fmla="*/ 4880344 w 7908654"/>
                            <a:gd name="connsiteY4" fmla="*/ 712381 h 1262914"/>
                            <a:gd name="connsiteX5" fmla="*/ 3104707 w 7908654"/>
                            <a:gd name="connsiteY5" fmla="*/ 446567 h 1262914"/>
                            <a:gd name="connsiteX6" fmla="*/ 21265 w 7908654"/>
                            <a:gd name="connsiteY6" fmla="*/ 0 h 1262914"/>
                            <a:gd name="connsiteX0" fmla="*/ 21265 w 7908654"/>
                            <a:gd name="connsiteY0" fmla="*/ 0 h 1268526"/>
                            <a:gd name="connsiteX1" fmla="*/ 0 w 7908654"/>
                            <a:gd name="connsiteY1" fmla="*/ 159488 h 1268526"/>
                            <a:gd name="connsiteX2" fmla="*/ 7861668 w 7908654"/>
                            <a:gd name="connsiteY2" fmla="*/ 1268526 h 1268526"/>
                            <a:gd name="connsiteX3" fmla="*/ 7908654 w 7908654"/>
                            <a:gd name="connsiteY3" fmla="*/ 1169424 h 1268526"/>
                            <a:gd name="connsiteX4" fmla="*/ 4880344 w 7908654"/>
                            <a:gd name="connsiteY4" fmla="*/ 712381 h 1268526"/>
                            <a:gd name="connsiteX5" fmla="*/ 3104707 w 7908654"/>
                            <a:gd name="connsiteY5" fmla="*/ 446567 h 1268526"/>
                            <a:gd name="connsiteX6" fmla="*/ 21265 w 7908654"/>
                            <a:gd name="connsiteY6" fmla="*/ 0 h 1268526"/>
                            <a:gd name="connsiteX0" fmla="*/ 21265 w 7948820"/>
                            <a:gd name="connsiteY0" fmla="*/ 0 h 1268526"/>
                            <a:gd name="connsiteX1" fmla="*/ 0 w 7948820"/>
                            <a:gd name="connsiteY1" fmla="*/ 159488 h 1268526"/>
                            <a:gd name="connsiteX2" fmla="*/ 7861668 w 7948820"/>
                            <a:gd name="connsiteY2" fmla="*/ 1268526 h 1268526"/>
                            <a:gd name="connsiteX3" fmla="*/ 7948820 w 7948820"/>
                            <a:gd name="connsiteY3" fmla="*/ 1169327 h 1268526"/>
                            <a:gd name="connsiteX4" fmla="*/ 4880344 w 7948820"/>
                            <a:gd name="connsiteY4" fmla="*/ 712381 h 1268526"/>
                            <a:gd name="connsiteX5" fmla="*/ 3104707 w 7948820"/>
                            <a:gd name="connsiteY5" fmla="*/ 446567 h 1268526"/>
                            <a:gd name="connsiteX6" fmla="*/ 21265 w 7948820"/>
                            <a:gd name="connsiteY6" fmla="*/ 0 h 1268526"/>
                            <a:gd name="connsiteX0" fmla="*/ 655216 w 7948820"/>
                            <a:gd name="connsiteY0" fmla="*/ 0 h 1178738"/>
                            <a:gd name="connsiteX1" fmla="*/ 0 w 7948820"/>
                            <a:gd name="connsiteY1" fmla="*/ 69700 h 1178738"/>
                            <a:gd name="connsiteX2" fmla="*/ 7861668 w 7948820"/>
                            <a:gd name="connsiteY2" fmla="*/ 1178738 h 1178738"/>
                            <a:gd name="connsiteX3" fmla="*/ 7948820 w 7948820"/>
                            <a:gd name="connsiteY3" fmla="*/ 1079539 h 1178738"/>
                            <a:gd name="connsiteX4" fmla="*/ 4880344 w 7948820"/>
                            <a:gd name="connsiteY4" fmla="*/ 622593 h 1178738"/>
                            <a:gd name="connsiteX5" fmla="*/ 3104707 w 7948820"/>
                            <a:gd name="connsiteY5" fmla="*/ 356779 h 1178738"/>
                            <a:gd name="connsiteX6" fmla="*/ 655216 w 7948820"/>
                            <a:gd name="connsiteY6" fmla="*/ 0 h 1178738"/>
                            <a:gd name="connsiteX0" fmla="*/ 43706 w 7337310"/>
                            <a:gd name="connsiteY0" fmla="*/ 0 h 1178738"/>
                            <a:gd name="connsiteX1" fmla="*/ 0 w 7337310"/>
                            <a:gd name="connsiteY1" fmla="*/ 142677 h 1178738"/>
                            <a:gd name="connsiteX2" fmla="*/ 7250158 w 7337310"/>
                            <a:gd name="connsiteY2" fmla="*/ 1178738 h 1178738"/>
                            <a:gd name="connsiteX3" fmla="*/ 7337310 w 7337310"/>
                            <a:gd name="connsiteY3" fmla="*/ 1079539 h 1178738"/>
                            <a:gd name="connsiteX4" fmla="*/ 4268834 w 7337310"/>
                            <a:gd name="connsiteY4" fmla="*/ 622593 h 1178738"/>
                            <a:gd name="connsiteX5" fmla="*/ 2493197 w 7337310"/>
                            <a:gd name="connsiteY5" fmla="*/ 356779 h 1178738"/>
                            <a:gd name="connsiteX6" fmla="*/ 43706 w 7337310"/>
                            <a:gd name="connsiteY6" fmla="*/ 0 h 1178738"/>
                            <a:gd name="connsiteX0" fmla="*/ 21266 w 7337310"/>
                            <a:gd name="connsiteY0" fmla="*/ 0 h 1178738"/>
                            <a:gd name="connsiteX1" fmla="*/ 0 w 7337310"/>
                            <a:gd name="connsiteY1" fmla="*/ 142677 h 1178738"/>
                            <a:gd name="connsiteX2" fmla="*/ 7250158 w 7337310"/>
                            <a:gd name="connsiteY2" fmla="*/ 1178738 h 1178738"/>
                            <a:gd name="connsiteX3" fmla="*/ 7337310 w 7337310"/>
                            <a:gd name="connsiteY3" fmla="*/ 1079539 h 1178738"/>
                            <a:gd name="connsiteX4" fmla="*/ 4268834 w 7337310"/>
                            <a:gd name="connsiteY4" fmla="*/ 622593 h 1178738"/>
                            <a:gd name="connsiteX5" fmla="*/ 2493197 w 7337310"/>
                            <a:gd name="connsiteY5" fmla="*/ 356779 h 1178738"/>
                            <a:gd name="connsiteX6" fmla="*/ 21266 w 7337310"/>
                            <a:gd name="connsiteY6" fmla="*/ 0 h 1178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337310" h="1178738">
                              <a:moveTo>
                                <a:pt x="21266" y="0"/>
                              </a:moveTo>
                              <a:lnTo>
                                <a:pt x="0" y="142677"/>
                              </a:lnTo>
                              <a:lnTo>
                                <a:pt x="7250158" y="1178738"/>
                              </a:lnTo>
                              <a:lnTo>
                                <a:pt x="7337310" y="1079539"/>
                              </a:lnTo>
                              <a:lnTo>
                                <a:pt x="4268834" y="622593"/>
                              </a:lnTo>
                              <a:lnTo>
                                <a:pt x="2493197" y="356779"/>
                              </a:lnTo>
                              <a:lnTo>
                                <a:pt x="21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FF"/>
                        </a:solidFill>
                        <a:ln w="38100">
                          <a:solidFill>
                            <a:srgbClr val="C356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622D" id="Volný tvar 5" o:spid="_x0000_s1026" style="position:absolute;margin-left:85.65pt;margin-top:183.8pt;width:577.7pt;height: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37310,1178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" path="m21266,l,142677,7250158,1178738r87152,-99199l4268834,622593,2493197,356779,21266,xe" fillcolor="#c0f" strokecolor="#c356c6" strokeweight="3pt">
                <v:stroke joinstyle="miter"/>
                <v:path arrowok="t" o:connecttype="custom" o:connectlocs="21264,0;0,142579;7249644,1177925;7336790,1078794;4268531,622164;2493020,356533;21264,0" o:connectangles="0,0,0,0,0,0,0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7999C6" wp14:editId="070D1394">
                <wp:simplePos x="0" y="0"/>
                <wp:positionH relativeFrom="column">
                  <wp:posOffset>424256</wp:posOffset>
                </wp:positionH>
                <wp:positionV relativeFrom="paragraph">
                  <wp:posOffset>1448384</wp:posOffset>
                </wp:positionV>
                <wp:extent cx="3072384" cy="489280"/>
                <wp:effectExtent l="0" t="0" r="13970" b="2540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84" cy="489280"/>
                        </a:xfrm>
                        <a:prstGeom prst="rect">
                          <a:avLst/>
                        </a:prstGeom>
                        <a:solidFill>
                          <a:srgbClr val="CC00FF"/>
                        </a:solidFill>
                        <a:ln w="6350">
                          <a:solidFill>
                            <a:srgbClr val="CC00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E49" w:rsidRPr="00707E49" w:rsidRDefault="00370126" w:rsidP="004D7B1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nově vytvoře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 xml:space="preserve">ný pozemek parcela KN č. 1703/1 – zůstává ve vlastnictví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Jčk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999C6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33.4pt;margin-top:114.05pt;width:241.9pt;height:3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" fillcolor="#c0f" strokecolor="#c0f" strokeweight=".5pt">
                <v:textbox>
                  <w:txbxContent>
                    <w:p w:rsidR="00707E49" w:rsidRPr="00707E49" w:rsidRDefault="00370126" w:rsidP="004D7B1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nově vytvoře</w:t>
                      </w:r>
                      <w:bookmarkStart w:id="1" w:name="_GoBack"/>
                      <w:bookmarkEnd w:id="1"/>
                      <w:r>
                        <w:rPr>
                          <w:b/>
                        </w:rPr>
                        <w:t xml:space="preserve">ný pozemek parcela KN č. 1703/1 – zůstává ve vlastnictví </w:t>
                      </w:r>
                      <w:proofErr w:type="spellStart"/>
                      <w:r>
                        <w:rPr>
                          <w:b/>
                        </w:rPr>
                        <w:t>Jčk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4D5A8" wp14:editId="03754D0D">
                <wp:simplePos x="0" y="0"/>
                <wp:positionH relativeFrom="column">
                  <wp:posOffset>3774618</wp:posOffset>
                </wp:positionH>
                <wp:positionV relativeFrom="paragraph">
                  <wp:posOffset>3979443</wp:posOffset>
                </wp:positionV>
                <wp:extent cx="2333549" cy="490119"/>
                <wp:effectExtent l="0" t="0" r="10160" b="2476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549" cy="4901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E49" w:rsidRPr="00707E49" w:rsidRDefault="00370126" w:rsidP="004D7B1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předmět prodeje – nově vytvořený pozemek parcela KN č. 1703/2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4D5A8" id="Textové pole 6" o:spid="_x0000_s1027" type="#_x0000_t202" style="position:absolute;margin-left:297.2pt;margin-top:313.35pt;width:183.75pt;height:3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" fillcolor="#ffc000" strokecolor="#ffc000" strokeweight=".5pt">
                <v:textbox>
                  <w:txbxContent>
                    <w:p w:rsidR="00707E49" w:rsidRPr="00707E49" w:rsidRDefault="00370126" w:rsidP="004D7B1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předmět prodeje – nově vytvořený pozemek parcela KN č. 1703/2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995FB" wp14:editId="5E9BA91B">
                <wp:simplePos x="0" y="0"/>
                <wp:positionH relativeFrom="column">
                  <wp:posOffset>138963</wp:posOffset>
                </wp:positionH>
                <wp:positionV relativeFrom="paragraph">
                  <wp:posOffset>3928237</wp:posOffset>
                </wp:positionV>
                <wp:extent cx="2362810" cy="490118"/>
                <wp:effectExtent l="0" t="0" r="19050" b="2476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10" cy="49011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E49" w:rsidRPr="00707E49" w:rsidRDefault="00370126" w:rsidP="004D7B1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předmět prodeje - </w:t>
                            </w:r>
                            <w:r w:rsidR="00707E49" w:rsidRPr="00707E49">
                              <w:rPr>
                                <w:b/>
                              </w:rPr>
                              <w:t>pozemek parcela KN č. 1469/289</w:t>
                            </w:r>
                            <w:r w:rsidR="00F85E19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95FB" id="Textové pole 7" o:spid="_x0000_s1028" type="#_x0000_t202" style="position:absolute;margin-left:10.95pt;margin-top:309.3pt;width:186.05pt;height:3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" fillcolor="#92d050" strokecolor="#92d050" strokeweight=".5pt">
                <v:textbox>
                  <w:txbxContent>
                    <w:p w:rsidR="00707E49" w:rsidRPr="00707E49" w:rsidRDefault="00370126" w:rsidP="004D7B1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předmět prodeje - </w:t>
                      </w:r>
                      <w:r w:rsidR="00707E49" w:rsidRPr="00707E49">
                        <w:rPr>
                          <w:b/>
                        </w:rPr>
                        <w:t>pozemek parcela KN č. 1469/289</w:t>
                      </w:r>
                      <w:r w:rsidR="00F85E19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B3525E" wp14:editId="3E6BA6A8">
                <wp:simplePos x="0" y="0"/>
                <wp:positionH relativeFrom="column">
                  <wp:posOffset>5237659</wp:posOffset>
                </wp:positionH>
                <wp:positionV relativeFrom="paragraph">
                  <wp:posOffset>1953133</wp:posOffset>
                </wp:positionV>
                <wp:extent cx="2377440" cy="487375"/>
                <wp:effectExtent l="0" t="0" r="22860" b="2730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487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E49" w:rsidRPr="00707E49" w:rsidRDefault="00370126" w:rsidP="0037012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předmět prodeje - </w:t>
                            </w:r>
                            <w:r w:rsidR="00707E49" w:rsidRPr="00707E49">
                              <w:rPr>
                                <w:b/>
                              </w:rPr>
                              <w:t>pozemek parcela KN č.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707E49" w:rsidRPr="00707E49">
                              <w:rPr>
                                <w:b/>
                              </w:rPr>
                              <w:t>1469/288</w:t>
                            </w:r>
                            <w:r w:rsidR="00F85E19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525E" id="Textové pole 8" o:spid="_x0000_s1029" type="#_x0000_t202" style="position:absolute;margin-left:412.4pt;margin-top:153.8pt;width:187.2pt;height:3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" fillcolor="#00b0f0" strokecolor="#00b0f0" strokeweight=".5pt">
                <v:textbox>
                  <w:txbxContent>
                    <w:p w:rsidR="00707E49" w:rsidRPr="00707E49" w:rsidRDefault="00370126" w:rsidP="00370126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předmět prodeje - </w:t>
                      </w:r>
                      <w:r w:rsidR="00707E49" w:rsidRPr="00707E49">
                        <w:rPr>
                          <w:b/>
                        </w:rPr>
                        <w:t>pozemek parcela KN č.</w:t>
                      </w:r>
                      <w:r>
                        <w:rPr>
                          <w:b/>
                        </w:rPr>
                        <w:t xml:space="preserve">  </w:t>
                      </w:r>
                      <w:r w:rsidR="00707E49" w:rsidRPr="00707E49">
                        <w:rPr>
                          <w:b/>
                        </w:rPr>
                        <w:t>1469/288</w:t>
                      </w:r>
                      <w:r w:rsidR="00F85E19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1E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E551F3" wp14:editId="7285A5B9">
                <wp:simplePos x="0" y="0"/>
                <wp:positionH relativeFrom="rightMargin">
                  <wp:posOffset>-9525</wp:posOffset>
                </wp:positionH>
                <wp:positionV relativeFrom="paragraph">
                  <wp:posOffset>4337685</wp:posOffset>
                </wp:positionV>
                <wp:extent cx="361950" cy="1224915"/>
                <wp:effectExtent l="0" t="0" r="19050" b="13335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E30" w:rsidRDefault="00370126" w:rsidP="00151E30">
                            <w:pPr>
                              <w:jc w:val="center"/>
                            </w:pPr>
                            <w:r>
                              <w:t xml:space="preserve">PŘÍLOHA č.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551F3" id="Textové pole 16" o:spid="_x0000_s1030" type="#_x0000_t202" style="position:absolute;margin-left:-.75pt;margin-top:341.55pt;width:28.5pt;height:96.45pt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">
                <v:textbox style="layout-flow:vertical">
                  <w:txbxContent>
                    <w:p w:rsidR="00151E30" w:rsidRDefault="00370126" w:rsidP="00151E30">
                      <w:pPr>
                        <w:jc w:val="center"/>
                      </w:pPr>
                      <w:r>
                        <w:t xml:space="preserve">PŘÍLOHA č. </w:t>
                      </w: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33B13B" wp14:editId="3622E433">
                <wp:simplePos x="0" y="0"/>
                <wp:positionH relativeFrom="column">
                  <wp:posOffset>4567555</wp:posOffset>
                </wp:positionH>
                <wp:positionV relativeFrom="paragraph">
                  <wp:posOffset>2366645</wp:posOffset>
                </wp:positionV>
                <wp:extent cx="704850" cy="542925"/>
                <wp:effectExtent l="38100" t="38100" r="38100" b="4762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5429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997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359.65pt;margin-top:186.35pt;width:55.5pt;height:42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" strokecolor="#00b0f0" strokeweight="6pt">
                <v:stroke endarrow="block" joinstyle="miter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9421B" wp14:editId="5989EDE2">
                <wp:simplePos x="0" y="0"/>
                <wp:positionH relativeFrom="column">
                  <wp:posOffset>1148080</wp:posOffset>
                </wp:positionH>
                <wp:positionV relativeFrom="paragraph">
                  <wp:posOffset>1910080</wp:posOffset>
                </wp:positionV>
                <wp:extent cx="304800" cy="457200"/>
                <wp:effectExtent l="38100" t="38100" r="38100" b="3810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457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C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1069" id="Přímá spojnice se šipkou 11" o:spid="_x0000_s1026" type="#_x0000_t32" style="position:absolute;margin-left:90.4pt;margin-top:150.4pt;width:24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" strokecolor="#c0f" strokeweight="6pt">
                <v:stroke endarrow="block" joinstyle="miter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77DC7B" wp14:editId="60522B4E">
                <wp:simplePos x="0" y="0"/>
                <wp:positionH relativeFrom="column">
                  <wp:posOffset>3986530</wp:posOffset>
                </wp:positionH>
                <wp:positionV relativeFrom="paragraph">
                  <wp:posOffset>3395345</wp:posOffset>
                </wp:positionV>
                <wp:extent cx="161925" cy="590550"/>
                <wp:effectExtent l="76200" t="38100" r="47625" b="190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5905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DDD2A" id="Přímá spojnice se šipkou 14" o:spid="_x0000_s1026" type="#_x0000_t32" style="position:absolute;margin-left:313.9pt;margin-top:267.35pt;width:12.75pt;height:46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" strokecolor="#ffc000" strokeweight="6pt">
                <v:stroke endarrow="block" joinstyle="miter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43A42" wp14:editId="794BD788">
                <wp:simplePos x="0" y="0"/>
                <wp:positionH relativeFrom="column">
                  <wp:posOffset>1243330</wp:posOffset>
                </wp:positionH>
                <wp:positionV relativeFrom="paragraph">
                  <wp:posOffset>3424555</wp:posOffset>
                </wp:positionV>
                <wp:extent cx="476250" cy="552450"/>
                <wp:effectExtent l="38100" t="38100" r="38100" b="3810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524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91B3" id="Přímá spojnice se šipkou 10" o:spid="_x0000_s1026" type="#_x0000_t32" style="position:absolute;margin-left:97.9pt;margin-top:269.65pt;width:37.5pt;height:43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" strokecolor="#92d050" strokeweight="6pt">
                <v:stroke endarrow="block" joinstyle="miter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9932F" wp14:editId="145030DE">
                <wp:simplePos x="0" y="0"/>
                <wp:positionH relativeFrom="column">
                  <wp:posOffset>1703253</wp:posOffset>
                </wp:positionH>
                <wp:positionV relativeFrom="paragraph">
                  <wp:posOffset>3162462</wp:posOffset>
                </wp:positionV>
                <wp:extent cx="298764" cy="248970"/>
                <wp:effectExtent l="19050" t="19050" r="44450" b="36830"/>
                <wp:wrapNone/>
                <wp:docPr id="3" name="Vol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4" cy="248970"/>
                        </a:xfrm>
                        <a:custGeom>
                          <a:avLst/>
                          <a:gdLst>
                            <a:gd name="connsiteX0" fmla="*/ 22633 w 298764"/>
                            <a:gd name="connsiteY0" fmla="*/ 13580 h 248970"/>
                            <a:gd name="connsiteX1" fmla="*/ 0 w 298764"/>
                            <a:gd name="connsiteY1" fmla="*/ 221810 h 248970"/>
                            <a:gd name="connsiteX2" fmla="*/ 280657 w 298764"/>
                            <a:gd name="connsiteY2" fmla="*/ 248970 h 248970"/>
                            <a:gd name="connsiteX3" fmla="*/ 298764 w 298764"/>
                            <a:gd name="connsiteY3" fmla="*/ 9053 h 248970"/>
                            <a:gd name="connsiteX4" fmla="*/ 239916 w 298764"/>
                            <a:gd name="connsiteY4" fmla="*/ 0 h 248970"/>
                            <a:gd name="connsiteX5" fmla="*/ 239916 w 298764"/>
                            <a:gd name="connsiteY5" fmla="*/ 36214 h 248970"/>
                            <a:gd name="connsiteX6" fmla="*/ 22633 w 298764"/>
                            <a:gd name="connsiteY6" fmla="*/ 13580 h 2489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98764" h="248970">
                              <a:moveTo>
                                <a:pt x="22633" y="13580"/>
                              </a:moveTo>
                              <a:lnTo>
                                <a:pt x="0" y="221810"/>
                              </a:lnTo>
                              <a:lnTo>
                                <a:pt x="280657" y="248970"/>
                              </a:lnTo>
                              <a:lnTo>
                                <a:pt x="298764" y="9053"/>
                              </a:lnTo>
                              <a:lnTo>
                                <a:pt x="239916" y="0"/>
                              </a:lnTo>
                              <a:lnTo>
                                <a:pt x="239916" y="36214"/>
                              </a:lnTo>
                              <a:lnTo>
                                <a:pt x="22633" y="13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1283F" id="Volný tvar 3" o:spid="_x0000_s1026" style="position:absolute;margin-left:134.1pt;margin-top:249pt;width:23.5pt;height:1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8764,2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" path="m22633,13580l,221810r280657,27160l298764,9053,239916,r,36214l22633,13580xe" fillcolor="#92d050" strokecolor="#92d050" strokeweight="1pt">
                <v:stroke joinstyle="miter"/>
                <v:path arrowok="t" o:connecttype="custom" o:connectlocs="22633,13580;0,221810;280657,248970;298764,9053;239916,0;239916,36214;22633,13580" o:connectangles="0,0,0,0,0,0,0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F705D" wp14:editId="45369712">
                <wp:simplePos x="0" y="0"/>
                <wp:positionH relativeFrom="column">
                  <wp:posOffset>4347265</wp:posOffset>
                </wp:positionH>
                <wp:positionV relativeFrom="paragraph">
                  <wp:posOffset>2895886</wp:posOffset>
                </wp:positionV>
                <wp:extent cx="389854" cy="229346"/>
                <wp:effectExtent l="19050" t="19050" r="10795" b="37465"/>
                <wp:wrapNone/>
                <wp:docPr id="2" name="Volný tvar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9854" cy="229346"/>
                        </a:xfrm>
                        <a:custGeom>
                          <a:avLst/>
                          <a:gdLst>
                            <a:gd name="connsiteX0" fmla="*/ 22634 w 443620"/>
                            <a:gd name="connsiteY0" fmla="*/ 0 h 258024"/>
                            <a:gd name="connsiteX1" fmla="*/ 0 w 443620"/>
                            <a:gd name="connsiteY1" fmla="*/ 158436 h 258024"/>
                            <a:gd name="connsiteX2" fmla="*/ 122222 w 443620"/>
                            <a:gd name="connsiteY2" fmla="*/ 167489 h 258024"/>
                            <a:gd name="connsiteX3" fmla="*/ 113169 w 443620"/>
                            <a:gd name="connsiteY3" fmla="*/ 239917 h 258024"/>
                            <a:gd name="connsiteX4" fmla="*/ 267078 w 443620"/>
                            <a:gd name="connsiteY4" fmla="*/ 258024 h 258024"/>
                            <a:gd name="connsiteX5" fmla="*/ 271604 w 443620"/>
                            <a:gd name="connsiteY5" fmla="*/ 194650 h 258024"/>
                            <a:gd name="connsiteX6" fmla="*/ 411933 w 443620"/>
                            <a:gd name="connsiteY6" fmla="*/ 208230 h 258024"/>
                            <a:gd name="connsiteX7" fmla="*/ 443620 w 443620"/>
                            <a:gd name="connsiteY7" fmla="*/ 67901 h 258024"/>
                            <a:gd name="connsiteX8" fmla="*/ 22634 w 443620"/>
                            <a:gd name="connsiteY8" fmla="*/ 0 h 258024"/>
                            <a:gd name="connsiteX0" fmla="*/ 22634 w 424219"/>
                            <a:gd name="connsiteY0" fmla="*/ 0 h 258024"/>
                            <a:gd name="connsiteX1" fmla="*/ 0 w 424219"/>
                            <a:gd name="connsiteY1" fmla="*/ 158436 h 258024"/>
                            <a:gd name="connsiteX2" fmla="*/ 122222 w 424219"/>
                            <a:gd name="connsiteY2" fmla="*/ 167489 h 258024"/>
                            <a:gd name="connsiteX3" fmla="*/ 113169 w 424219"/>
                            <a:gd name="connsiteY3" fmla="*/ 239917 h 258024"/>
                            <a:gd name="connsiteX4" fmla="*/ 267078 w 424219"/>
                            <a:gd name="connsiteY4" fmla="*/ 258024 h 258024"/>
                            <a:gd name="connsiteX5" fmla="*/ 271604 w 424219"/>
                            <a:gd name="connsiteY5" fmla="*/ 194650 h 258024"/>
                            <a:gd name="connsiteX6" fmla="*/ 411933 w 424219"/>
                            <a:gd name="connsiteY6" fmla="*/ 208230 h 258024"/>
                            <a:gd name="connsiteX7" fmla="*/ 424219 w 424219"/>
                            <a:gd name="connsiteY7" fmla="*/ 48418 h 258024"/>
                            <a:gd name="connsiteX8" fmla="*/ 22634 w 424219"/>
                            <a:gd name="connsiteY8" fmla="*/ 0 h 258024"/>
                            <a:gd name="connsiteX0" fmla="*/ 22634 w 411933"/>
                            <a:gd name="connsiteY0" fmla="*/ 0 h 258024"/>
                            <a:gd name="connsiteX1" fmla="*/ 0 w 411933"/>
                            <a:gd name="connsiteY1" fmla="*/ 158436 h 258024"/>
                            <a:gd name="connsiteX2" fmla="*/ 122222 w 411933"/>
                            <a:gd name="connsiteY2" fmla="*/ 167489 h 258024"/>
                            <a:gd name="connsiteX3" fmla="*/ 113169 w 411933"/>
                            <a:gd name="connsiteY3" fmla="*/ 239917 h 258024"/>
                            <a:gd name="connsiteX4" fmla="*/ 267078 w 411933"/>
                            <a:gd name="connsiteY4" fmla="*/ 258024 h 258024"/>
                            <a:gd name="connsiteX5" fmla="*/ 271604 w 411933"/>
                            <a:gd name="connsiteY5" fmla="*/ 194650 h 258024"/>
                            <a:gd name="connsiteX6" fmla="*/ 411933 w 411933"/>
                            <a:gd name="connsiteY6" fmla="*/ 208230 h 258024"/>
                            <a:gd name="connsiteX7" fmla="*/ 403013 w 411933"/>
                            <a:gd name="connsiteY7" fmla="*/ 101701 h 258024"/>
                            <a:gd name="connsiteX8" fmla="*/ 22634 w 411933"/>
                            <a:gd name="connsiteY8" fmla="*/ 0 h 258024"/>
                            <a:gd name="connsiteX0" fmla="*/ 22634 w 441905"/>
                            <a:gd name="connsiteY0" fmla="*/ 0 h 258024"/>
                            <a:gd name="connsiteX1" fmla="*/ 0 w 441905"/>
                            <a:gd name="connsiteY1" fmla="*/ 158436 h 258024"/>
                            <a:gd name="connsiteX2" fmla="*/ 122222 w 441905"/>
                            <a:gd name="connsiteY2" fmla="*/ 167489 h 258024"/>
                            <a:gd name="connsiteX3" fmla="*/ 113169 w 441905"/>
                            <a:gd name="connsiteY3" fmla="*/ 239917 h 258024"/>
                            <a:gd name="connsiteX4" fmla="*/ 267078 w 441905"/>
                            <a:gd name="connsiteY4" fmla="*/ 258024 h 258024"/>
                            <a:gd name="connsiteX5" fmla="*/ 271604 w 441905"/>
                            <a:gd name="connsiteY5" fmla="*/ 194650 h 258024"/>
                            <a:gd name="connsiteX6" fmla="*/ 411933 w 441905"/>
                            <a:gd name="connsiteY6" fmla="*/ 208230 h 258024"/>
                            <a:gd name="connsiteX7" fmla="*/ 441905 w 441905"/>
                            <a:gd name="connsiteY7" fmla="*/ 51971 h 258024"/>
                            <a:gd name="connsiteX8" fmla="*/ 22634 w 441905"/>
                            <a:gd name="connsiteY8" fmla="*/ 0 h 258024"/>
                            <a:gd name="connsiteX0" fmla="*/ 0 w 419271"/>
                            <a:gd name="connsiteY0" fmla="*/ 0 h 258024"/>
                            <a:gd name="connsiteX1" fmla="*/ 76357 w 419271"/>
                            <a:gd name="connsiteY1" fmla="*/ 119361 h 258024"/>
                            <a:gd name="connsiteX2" fmla="*/ 99588 w 419271"/>
                            <a:gd name="connsiteY2" fmla="*/ 167489 h 258024"/>
                            <a:gd name="connsiteX3" fmla="*/ 90535 w 419271"/>
                            <a:gd name="connsiteY3" fmla="*/ 239917 h 258024"/>
                            <a:gd name="connsiteX4" fmla="*/ 244444 w 419271"/>
                            <a:gd name="connsiteY4" fmla="*/ 258024 h 258024"/>
                            <a:gd name="connsiteX5" fmla="*/ 248970 w 419271"/>
                            <a:gd name="connsiteY5" fmla="*/ 194650 h 258024"/>
                            <a:gd name="connsiteX6" fmla="*/ 389299 w 419271"/>
                            <a:gd name="connsiteY6" fmla="*/ 208230 h 258024"/>
                            <a:gd name="connsiteX7" fmla="*/ 419271 w 419271"/>
                            <a:gd name="connsiteY7" fmla="*/ 51971 h 258024"/>
                            <a:gd name="connsiteX8" fmla="*/ 0 w 419271"/>
                            <a:gd name="connsiteY8" fmla="*/ 0 h 258024"/>
                            <a:gd name="connsiteX0" fmla="*/ 33252 w 452523"/>
                            <a:gd name="connsiteY0" fmla="*/ 0 h 258024"/>
                            <a:gd name="connsiteX1" fmla="*/ 0 w 452523"/>
                            <a:gd name="connsiteY1" fmla="*/ 169092 h 258024"/>
                            <a:gd name="connsiteX2" fmla="*/ 132840 w 452523"/>
                            <a:gd name="connsiteY2" fmla="*/ 167489 h 258024"/>
                            <a:gd name="connsiteX3" fmla="*/ 123787 w 452523"/>
                            <a:gd name="connsiteY3" fmla="*/ 239917 h 258024"/>
                            <a:gd name="connsiteX4" fmla="*/ 277696 w 452523"/>
                            <a:gd name="connsiteY4" fmla="*/ 258024 h 258024"/>
                            <a:gd name="connsiteX5" fmla="*/ 282222 w 452523"/>
                            <a:gd name="connsiteY5" fmla="*/ 194650 h 258024"/>
                            <a:gd name="connsiteX6" fmla="*/ 422551 w 452523"/>
                            <a:gd name="connsiteY6" fmla="*/ 208230 h 258024"/>
                            <a:gd name="connsiteX7" fmla="*/ 452523 w 452523"/>
                            <a:gd name="connsiteY7" fmla="*/ 51971 h 258024"/>
                            <a:gd name="connsiteX8" fmla="*/ 33252 w 452523"/>
                            <a:gd name="connsiteY8" fmla="*/ 0 h 258024"/>
                            <a:gd name="connsiteX0" fmla="*/ 29714 w 448985"/>
                            <a:gd name="connsiteY0" fmla="*/ 0 h 258024"/>
                            <a:gd name="connsiteX1" fmla="*/ 0 w 448985"/>
                            <a:gd name="connsiteY1" fmla="*/ 169092 h 258024"/>
                            <a:gd name="connsiteX2" fmla="*/ 129302 w 448985"/>
                            <a:gd name="connsiteY2" fmla="*/ 167489 h 258024"/>
                            <a:gd name="connsiteX3" fmla="*/ 120249 w 448985"/>
                            <a:gd name="connsiteY3" fmla="*/ 239917 h 258024"/>
                            <a:gd name="connsiteX4" fmla="*/ 274158 w 448985"/>
                            <a:gd name="connsiteY4" fmla="*/ 258024 h 258024"/>
                            <a:gd name="connsiteX5" fmla="*/ 278684 w 448985"/>
                            <a:gd name="connsiteY5" fmla="*/ 194650 h 258024"/>
                            <a:gd name="connsiteX6" fmla="*/ 419013 w 448985"/>
                            <a:gd name="connsiteY6" fmla="*/ 208230 h 258024"/>
                            <a:gd name="connsiteX7" fmla="*/ 448985 w 448985"/>
                            <a:gd name="connsiteY7" fmla="*/ 51971 h 258024"/>
                            <a:gd name="connsiteX8" fmla="*/ 29714 w 448985"/>
                            <a:gd name="connsiteY8" fmla="*/ 0 h 258024"/>
                            <a:gd name="connsiteX0" fmla="*/ 29714 w 448985"/>
                            <a:gd name="connsiteY0" fmla="*/ 0 h 258024"/>
                            <a:gd name="connsiteX1" fmla="*/ 0 w 448985"/>
                            <a:gd name="connsiteY1" fmla="*/ 169092 h 258024"/>
                            <a:gd name="connsiteX2" fmla="*/ 129302 w 448985"/>
                            <a:gd name="connsiteY2" fmla="*/ 167489 h 258024"/>
                            <a:gd name="connsiteX3" fmla="*/ 120249 w 448985"/>
                            <a:gd name="connsiteY3" fmla="*/ 239917 h 258024"/>
                            <a:gd name="connsiteX4" fmla="*/ 274158 w 448985"/>
                            <a:gd name="connsiteY4" fmla="*/ 258024 h 258024"/>
                            <a:gd name="connsiteX5" fmla="*/ 278684 w 448985"/>
                            <a:gd name="connsiteY5" fmla="*/ 194650 h 258024"/>
                            <a:gd name="connsiteX6" fmla="*/ 422551 w 448985"/>
                            <a:gd name="connsiteY6" fmla="*/ 215334 h 258024"/>
                            <a:gd name="connsiteX7" fmla="*/ 448985 w 448985"/>
                            <a:gd name="connsiteY7" fmla="*/ 51971 h 258024"/>
                            <a:gd name="connsiteX8" fmla="*/ 29714 w 448985"/>
                            <a:gd name="connsiteY8" fmla="*/ 0 h 258024"/>
                            <a:gd name="connsiteX0" fmla="*/ 29714 w 448985"/>
                            <a:gd name="connsiteY0" fmla="*/ 0 h 258024"/>
                            <a:gd name="connsiteX1" fmla="*/ 0 w 448985"/>
                            <a:gd name="connsiteY1" fmla="*/ 169092 h 258024"/>
                            <a:gd name="connsiteX2" fmla="*/ 129302 w 448985"/>
                            <a:gd name="connsiteY2" fmla="*/ 167489 h 258024"/>
                            <a:gd name="connsiteX3" fmla="*/ 120249 w 448985"/>
                            <a:gd name="connsiteY3" fmla="*/ 239917 h 258024"/>
                            <a:gd name="connsiteX4" fmla="*/ 274158 w 448985"/>
                            <a:gd name="connsiteY4" fmla="*/ 258024 h 258024"/>
                            <a:gd name="connsiteX5" fmla="*/ 278684 w 448985"/>
                            <a:gd name="connsiteY5" fmla="*/ 201755 h 258024"/>
                            <a:gd name="connsiteX6" fmla="*/ 422551 w 448985"/>
                            <a:gd name="connsiteY6" fmla="*/ 215334 h 258024"/>
                            <a:gd name="connsiteX7" fmla="*/ 448985 w 448985"/>
                            <a:gd name="connsiteY7" fmla="*/ 51971 h 258024"/>
                            <a:gd name="connsiteX8" fmla="*/ 29714 w 448985"/>
                            <a:gd name="connsiteY8" fmla="*/ 0 h 258024"/>
                            <a:gd name="connsiteX0" fmla="*/ 29714 w 448985"/>
                            <a:gd name="connsiteY0" fmla="*/ 0 h 265129"/>
                            <a:gd name="connsiteX1" fmla="*/ 0 w 448985"/>
                            <a:gd name="connsiteY1" fmla="*/ 169092 h 265129"/>
                            <a:gd name="connsiteX2" fmla="*/ 129302 w 448985"/>
                            <a:gd name="connsiteY2" fmla="*/ 167489 h 265129"/>
                            <a:gd name="connsiteX3" fmla="*/ 120249 w 448985"/>
                            <a:gd name="connsiteY3" fmla="*/ 239917 h 265129"/>
                            <a:gd name="connsiteX4" fmla="*/ 274158 w 448985"/>
                            <a:gd name="connsiteY4" fmla="*/ 265129 h 265129"/>
                            <a:gd name="connsiteX5" fmla="*/ 278684 w 448985"/>
                            <a:gd name="connsiteY5" fmla="*/ 201755 h 265129"/>
                            <a:gd name="connsiteX6" fmla="*/ 422551 w 448985"/>
                            <a:gd name="connsiteY6" fmla="*/ 215334 h 265129"/>
                            <a:gd name="connsiteX7" fmla="*/ 448985 w 448985"/>
                            <a:gd name="connsiteY7" fmla="*/ 51971 h 265129"/>
                            <a:gd name="connsiteX8" fmla="*/ 29714 w 448985"/>
                            <a:gd name="connsiteY8" fmla="*/ 0 h 265129"/>
                            <a:gd name="connsiteX0" fmla="*/ 29714 w 448985"/>
                            <a:gd name="connsiteY0" fmla="*/ 0 h 265129"/>
                            <a:gd name="connsiteX1" fmla="*/ 0 w 448985"/>
                            <a:gd name="connsiteY1" fmla="*/ 169092 h 265129"/>
                            <a:gd name="connsiteX2" fmla="*/ 129302 w 448985"/>
                            <a:gd name="connsiteY2" fmla="*/ 167489 h 265129"/>
                            <a:gd name="connsiteX3" fmla="*/ 120249 w 448985"/>
                            <a:gd name="connsiteY3" fmla="*/ 239917 h 265129"/>
                            <a:gd name="connsiteX4" fmla="*/ 274158 w 448985"/>
                            <a:gd name="connsiteY4" fmla="*/ 265129 h 265129"/>
                            <a:gd name="connsiteX5" fmla="*/ 285763 w 448985"/>
                            <a:gd name="connsiteY5" fmla="*/ 205305 h 265129"/>
                            <a:gd name="connsiteX6" fmla="*/ 422551 w 448985"/>
                            <a:gd name="connsiteY6" fmla="*/ 215334 h 265129"/>
                            <a:gd name="connsiteX7" fmla="*/ 448985 w 448985"/>
                            <a:gd name="connsiteY7" fmla="*/ 51971 h 265129"/>
                            <a:gd name="connsiteX8" fmla="*/ 29714 w 448985"/>
                            <a:gd name="connsiteY8" fmla="*/ 0 h 265129"/>
                            <a:gd name="connsiteX0" fmla="*/ 29714 w 448985"/>
                            <a:gd name="connsiteY0" fmla="*/ 0 h 265129"/>
                            <a:gd name="connsiteX1" fmla="*/ 0 w 448985"/>
                            <a:gd name="connsiteY1" fmla="*/ 169092 h 265129"/>
                            <a:gd name="connsiteX2" fmla="*/ 129303 w 448985"/>
                            <a:gd name="connsiteY2" fmla="*/ 174586 h 265129"/>
                            <a:gd name="connsiteX3" fmla="*/ 120249 w 448985"/>
                            <a:gd name="connsiteY3" fmla="*/ 239917 h 265129"/>
                            <a:gd name="connsiteX4" fmla="*/ 274158 w 448985"/>
                            <a:gd name="connsiteY4" fmla="*/ 265129 h 265129"/>
                            <a:gd name="connsiteX5" fmla="*/ 285763 w 448985"/>
                            <a:gd name="connsiteY5" fmla="*/ 205305 h 265129"/>
                            <a:gd name="connsiteX6" fmla="*/ 422551 w 448985"/>
                            <a:gd name="connsiteY6" fmla="*/ 215334 h 265129"/>
                            <a:gd name="connsiteX7" fmla="*/ 448985 w 448985"/>
                            <a:gd name="connsiteY7" fmla="*/ 51971 h 265129"/>
                            <a:gd name="connsiteX8" fmla="*/ 29714 w 448985"/>
                            <a:gd name="connsiteY8" fmla="*/ 0 h 265129"/>
                            <a:gd name="connsiteX0" fmla="*/ 12016 w 431287"/>
                            <a:gd name="connsiteY0" fmla="*/ 0 h 265129"/>
                            <a:gd name="connsiteX1" fmla="*/ -1 w 431287"/>
                            <a:gd name="connsiteY1" fmla="*/ 147798 h 265129"/>
                            <a:gd name="connsiteX2" fmla="*/ 111605 w 431287"/>
                            <a:gd name="connsiteY2" fmla="*/ 174586 h 265129"/>
                            <a:gd name="connsiteX3" fmla="*/ 102551 w 431287"/>
                            <a:gd name="connsiteY3" fmla="*/ 239917 h 265129"/>
                            <a:gd name="connsiteX4" fmla="*/ 256460 w 431287"/>
                            <a:gd name="connsiteY4" fmla="*/ 265129 h 265129"/>
                            <a:gd name="connsiteX5" fmla="*/ 268065 w 431287"/>
                            <a:gd name="connsiteY5" fmla="*/ 205305 h 265129"/>
                            <a:gd name="connsiteX6" fmla="*/ 404853 w 431287"/>
                            <a:gd name="connsiteY6" fmla="*/ 215334 h 265129"/>
                            <a:gd name="connsiteX7" fmla="*/ 431287 w 431287"/>
                            <a:gd name="connsiteY7" fmla="*/ 51971 h 265129"/>
                            <a:gd name="connsiteX8" fmla="*/ 12016 w 431287"/>
                            <a:gd name="connsiteY8" fmla="*/ 0 h 265129"/>
                            <a:gd name="connsiteX0" fmla="*/ 29708 w 448979"/>
                            <a:gd name="connsiteY0" fmla="*/ 0 h 265129"/>
                            <a:gd name="connsiteX1" fmla="*/ 0 w 448979"/>
                            <a:gd name="connsiteY1" fmla="*/ 165544 h 265129"/>
                            <a:gd name="connsiteX2" fmla="*/ 129297 w 448979"/>
                            <a:gd name="connsiteY2" fmla="*/ 174586 h 265129"/>
                            <a:gd name="connsiteX3" fmla="*/ 120243 w 448979"/>
                            <a:gd name="connsiteY3" fmla="*/ 239917 h 265129"/>
                            <a:gd name="connsiteX4" fmla="*/ 274152 w 448979"/>
                            <a:gd name="connsiteY4" fmla="*/ 265129 h 265129"/>
                            <a:gd name="connsiteX5" fmla="*/ 285757 w 448979"/>
                            <a:gd name="connsiteY5" fmla="*/ 205305 h 265129"/>
                            <a:gd name="connsiteX6" fmla="*/ 422545 w 448979"/>
                            <a:gd name="connsiteY6" fmla="*/ 215334 h 265129"/>
                            <a:gd name="connsiteX7" fmla="*/ 448979 w 448979"/>
                            <a:gd name="connsiteY7" fmla="*/ 51971 h 265129"/>
                            <a:gd name="connsiteX8" fmla="*/ 29708 w 448979"/>
                            <a:gd name="connsiteY8" fmla="*/ 0 h 265129"/>
                            <a:gd name="connsiteX0" fmla="*/ 29708 w 448979"/>
                            <a:gd name="connsiteY0" fmla="*/ 0 h 265129"/>
                            <a:gd name="connsiteX1" fmla="*/ 0 w 448979"/>
                            <a:gd name="connsiteY1" fmla="*/ 165544 h 265129"/>
                            <a:gd name="connsiteX2" fmla="*/ 125757 w 448979"/>
                            <a:gd name="connsiteY2" fmla="*/ 178136 h 265129"/>
                            <a:gd name="connsiteX3" fmla="*/ 120243 w 448979"/>
                            <a:gd name="connsiteY3" fmla="*/ 239917 h 265129"/>
                            <a:gd name="connsiteX4" fmla="*/ 274152 w 448979"/>
                            <a:gd name="connsiteY4" fmla="*/ 265129 h 265129"/>
                            <a:gd name="connsiteX5" fmla="*/ 285757 w 448979"/>
                            <a:gd name="connsiteY5" fmla="*/ 205305 h 265129"/>
                            <a:gd name="connsiteX6" fmla="*/ 422545 w 448979"/>
                            <a:gd name="connsiteY6" fmla="*/ 215334 h 265129"/>
                            <a:gd name="connsiteX7" fmla="*/ 448979 w 448979"/>
                            <a:gd name="connsiteY7" fmla="*/ 51971 h 265129"/>
                            <a:gd name="connsiteX8" fmla="*/ 29708 w 448979"/>
                            <a:gd name="connsiteY8" fmla="*/ 0 h 265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48979" h="265129">
                              <a:moveTo>
                                <a:pt x="29708" y="0"/>
                              </a:moveTo>
                              <a:lnTo>
                                <a:pt x="0" y="165544"/>
                              </a:lnTo>
                              <a:lnTo>
                                <a:pt x="125757" y="178136"/>
                              </a:lnTo>
                              <a:lnTo>
                                <a:pt x="120243" y="239917"/>
                              </a:lnTo>
                              <a:lnTo>
                                <a:pt x="274152" y="265129"/>
                              </a:lnTo>
                              <a:lnTo>
                                <a:pt x="285757" y="205305"/>
                              </a:lnTo>
                              <a:lnTo>
                                <a:pt x="422545" y="215334"/>
                              </a:lnTo>
                              <a:lnTo>
                                <a:pt x="448979" y="51971"/>
                              </a:lnTo>
                              <a:lnTo>
                                <a:pt x="29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1CDE" id="Volný tvar 2" o:spid="_x0000_s1026" style="position:absolute;margin-left:342.3pt;margin-top:228pt;width:30.7pt;height:1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8979,265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" path="m29708,l,165544r125757,12592l120243,239917r153909,25212l285757,205305r136788,10029l448979,51971,29708,xe" fillcolor="#00b0f0" strokecolor="#00b0f0" strokeweight="1pt">
                <v:stroke joinstyle="miter"/>
                <v:path arrowok="t" o:connecttype="custom" o:connectlocs="25796,0;0,143201;109196,154094;104408,207537;238050,229346;248126,177596;366901,186272;389854,44957;25796,0" o:connectangles="0,0,0,0,0,0,0,0,0"/>
                <o:lock v:ext="edit" aspectratio="t"/>
              </v:shape>
            </w:pict>
          </mc:Fallback>
        </mc:AlternateContent>
      </w:r>
      <w:r w:rsidR="00AF4325">
        <w:rPr>
          <w:noProof/>
          <w:lang w:eastAsia="cs-CZ"/>
        </w:rPr>
        <w:drawing>
          <wp:inline distT="0" distB="0" distL="0" distR="0">
            <wp:extent cx="8886825" cy="55816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9CD" w:rsidSect="00C614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 Narrow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45B"/>
    <w:rsid w:val="00151E30"/>
    <w:rsid w:val="002A19CD"/>
    <w:rsid w:val="00370126"/>
    <w:rsid w:val="004D7B18"/>
    <w:rsid w:val="00707E49"/>
    <w:rsid w:val="00AF4325"/>
    <w:rsid w:val="00C6145B"/>
    <w:rsid w:val="00F8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E2E5FB-4B4F-4305-9CAB-AB70D63F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43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43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77AFA864</Template>
  <TotalTime>58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6</cp:revision>
  <cp:lastPrinted>2016-04-21T08:04:00Z</cp:lastPrinted>
  <dcterms:created xsi:type="dcterms:W3CDTF">2016-04-21T05:53:00Z</dcterms:created>
  <dcterms:modified xsi:type="dcterms:W3CDTF">2016-06-13T12:25:00Z</dcterms:modified>
</cp:coreProperties>
</file>