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472" w:rsidRDefault="003B4B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DD251" wp14:editId="5B2A58F2">
                <wp:simplePos x="0" y="0"/>
                <wp:positionH relativeFrom="rightMargin">
                  <wp:posOffset>-57150</wp:posOffset>
                </wp:positionH>
                <wp:positionV relativeFrom="paragraph">
                  <wp:posOffset>4843780</wp:posOffset>
                </wp:positionV>
                <wp:extent cx="381000" cy="981075"/>
                <wp:effectExtent l="0" t="0" r="19050" b="2857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2D" w:rsidRDefault="0094042D" w:rsidP="0094042D">
                            <w:pPr>
                              <w:jc w:val="center"/>
                            </w:pPr>
                            <w:bookmarkStart w:id="0" w:name="_GoBack"/>
                            <w:r>
                              <w:t>PŘÍLOHA č. 2</w:t>
                            </w:r>
                          </w:p>
                          <w:bookmarkEnd w:id="0"/>
                          <w:p w:rsidR="0094042D" w:rsidRDefault="0094042D" w:rsidP="009404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DD251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-4.5pt;margin-top:381.4pt;width:30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">
                <v:textbox style="layout-flow:vertical">
                  <w:txbxContent>
                    <w:p w:rsidR="0094042D" w:rsidRDefault="0094042D" w:rsidP="0094042D">
                      <w:pPr>
                        <w:jc w:val="center"/>
                      </w:pPr>
                      <w:bookmarkStart w:id="1" w:name="_GoBack"/>
                      <w:r>
                        <w:t>PŘÍLOHA č. 2</w:t>
                      </w:r>
                    </w:p>
                    <w:bookmarkEnd w:id="1"/>
                    <w:p w:rsidR="0094042D" w:rsidRDefault="0094042D" w:rsidP="0094042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878B13" wp14:editId="39EF1F03">
                <wp:simplePos x="0" y="0"/>
                <wp:positionH relativeFrom="margin">
                  <wp:posOffset>4377055</wp:posOffset>
                </wp:positionH>
                <wp:positionV relativeFrom="paragraph">
                  <wp:posOffset>995680</wp:posOffset>
                </wp:positionV>
                <wp:extent cx="1552575" cy="1419225"/>
                <wp:effectExtent l="38100" t="38100" r="47625" b="476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14192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D74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344.65pt;margin-top:78.4pt;width:122.2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57807" wp14:editId="0C5A7864">
                <wp:simplePos x="0" y="0"/>
                <wp:positionH relativeFrom="margin">
                  <wp:posOffset>4415155</wp:posOffset>
                </wp:positionH>
                <wp:positionV relativeFrom="paragraph">
                  <wp:posOffset>1043305</wp:posOffset>
                </wp:positionV>
                <wp:extent cx="2990850" cy="1095375"/>
                <wp:effectExtent l="19050" t="38100" r="0" b="8572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10953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4966" id="Přímá spojnice se šipkou 10" o:spid="_x0000_s1026" type="#_x0000_t32" style="position:absolute;margin-left:347.65pt;margin-top:82.15pt;width:235.5pt;height:8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951A0" wp14:editId="174D0A92">
                <wp:simplePos x="0" y="0"/>
                <wp:positionH relativeFrom="column">
                  <wp:posOffset>2891155</wp:posOffset>
                </wp:positionH>
                <wp:positionV relativeFrom="paragraph">
                  <wp:posOffset>1033780</wp:posOffset>
                </wp:positionV>
                <wp:extent cx="1504950" cy="2676525"/>
                <wp:effectExtent l="38100" t="19050" r="38100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2676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89FB" id="Přímá spojnice se šipkou 6" o:spid="_x0000_s1026" type="#_x0000_t32" style="position:absolute;margin-left:227.65pt;margin-top:81.4pt;width:118.5pt;height:210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B334C" wp14:editId="3A0B9D30">
                <wp:simplePos x="0" y="0"/>
                <wp:positionH relativeFrom="column">
                  <wp:posOffset>1681479</wp:posOffset>
                </wp:positionH>
                <wp:positionV relativeFrom="paragraph">
                  <wp:posOffset>433705</wp:posOffset>
                </wp:positionV>
                <wp:extent cx="5419725" cy="600075"/>
                <wp:effectExtent l="0" t="0" r="28575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00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B74" w:rsidRDefault="003B4B74" w:rsidP="003B4B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B4B74" w:rsidRPr="003B4B74" w:rsidRDefault="003B4B74" w:rsidP="003B4B7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B4B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lokalizace předmětu výkupu - </w:t>
                            </w:r>
                            <w:r w:rsidRPr="003B4B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pozemky v </w:t>
                            </w:r>
                            <w:proofErr w:type="spellStart"/>
                            <w:r w:rsidRPr="003B4B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k.ú</w:t>
                            </w:r>
                            <w:proofErr w:type="spellEnd"/>
                            <w:r w:rsidRPr="003B4B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Polná na Šumavě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334C" id="Textové pole 5" o:spid="_x0000_s1027" type="#_x0000_t202" style="position:absolute;margin-left:132.4pt;margin-top:34.15pt;width:426.7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" fillcolor="red" strokecolor="red" strokeweight=".5pt">
                <v:textbox>
                  <w:txbxContent>
                    <w:p w:rsidR="003B4B74" w:rsidRDefault="003B4B74" w:rsidP="003B4B74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3B4B74" w:rsidRPr="003B4B74" w:rsidRDefault="003B4B74" w:rsidP="003B4B7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B4B7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lokalizace předmětu výkupu - </w:t>
                      </w:r>
                      <w:r w:rsidRPr="003B4B7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pozemky v </w:t>
                      </w:r>
                      <w:proofErr w:type="spellStart"/>
                      <w:r w:rsidRPr="003B4B7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k.ú</w:t>
                      </w:r>
                      <w:proofErr w:type="spellEnd"/>
                      <w:r w:rsidRPr="003B4B7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Polná na Šumavě</w:t>
                      </w:r>
                    </w:p>
                  </w:txbxContent>
                </v:textbox>
              </v:shape>
            </w:pict>
          </mc:Fallback>
        </mc:AlternateContent>
      </w:r>
      <w:r w:rsidR="009404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205FF" wp14:editId="29DCF290">
                <wp:simplePos x="0" y="0"/>
                <wp:positionH relativeFrom="column">
                  <wp:posOffset>2557780</wp:posOffset>
                </wp:positionH>
                <wp:positionV relativeFrom="paragraph">
                  <wp:posOffset>3748405</wp:posOffset>
                </wp:positionV>
                <wp:extent cx="619125" cy="590550"/>
                <wp:effectExtent l="19050" t="19050" r="47625" b="381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DC7A9" id="Ovál 3" o:spid="_x0000_s1026" style="position:absolute;margin-left:201.4pt;margin-top:295.15pt;width:48.7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" filled="f" strokecolor="red" strokeweight="4.5pt">
                <v:stroke joinstyle="miter"/>
              </v:oval>
            </w:pict>
          </mc:Fallback>
        </mc:AlternateContent>
      </w:r>
      <w:r w:rsidR="009404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23982" wp14:editId="1974F6BD">
                <wp:simplePos x="0" y="0"/>
                <wp:positionH relativeFrom="column">
                  <wp:posOffset>5843905</wp:posOffset>
                </wp:positionH>
                <wp:positionV relativeFrom="paragraph">
                  <wp:posOffset>2357755</wp:posOffset>
                </wp:positionV>
                <wp:extent cx="762000" cy="762000"/>
                <wp:effectExtent l="19050" t="19050" r="38100" b="381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3AA55" id="Ovál 4" o:spid="_x0000_s1026" style="position:absolute;margin-left:460.15pt;margin-top:185.65pt;width:60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 w:rsidR="009404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A6137" wp14:editId="6FE0496E">
                <wp:simplePos x="0" y="0"/>
                <wp:positionH relativeFrom="column">
                  <wp:posOffset>7301230</wp:posOffset>
                </wp:positionH>
                <wp:positionV relativeFrom="paragraph">
                  <wp:posOffset>2110105</wp:posOffset>
                </wp:positionV>
                <wp:extent cx="619125" cy="590550"/>
                <wp:effectExtent l="19050" t="19050" r="47625" b="381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E1205" id="Ovál 2" o:spid="_x0000_s1026" style="position:absolute;margin-left:574.9pt;margin-top:166.15pt;width:48.7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" filled="f" strokecolor="red" strokeweight="4.5pt">
                <v:stroke joinstyle="miter"/>
              </v:oval>
            </w:pict>
          </mc:Fallback>
        </mc:AlternateContent>
      </w:r>
      <w:r w:rsidR="0094042D" w:rsidRPr="0094042D">
        <w:rPr>
          <w:noProof/>
          <w:lang w:eastAsia="cs-CZ"/>
        </w:rPr>
        <w:drawing>
          <wp:inline distT="0" distB="0" distL="0" distR="0" wp14:anchorId="0A6DE19F" wp14:editId="34755087">
            <wp:extent cx="8892540" cy="6287335"/>
            <wp:effectExtent l="0" t="0" r="3810" b="0"/>
            <wp:docPr id="1" name="Obrázek 1" descr="U:\10_obec_Polná\Polna_prehl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10_obec_Polná\Polna_prehled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472" w:rsidSect="009404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42D"/>
    <w:rsid w:val="003B4B74"/>
    <w:rsid w:val="0094042D"/>
    <w:rsid w:val="00B7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CC8BB-5B99-4AA0-BBA9-1984FC03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04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B065C04D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2</cp:revision>
  <dcterms:created xsi:type="dcterms:W3CDTF">2016-05-31T09:04:00Z</dcterms:created>
  <dcterms:modified xsi:type="dcterms:W3CDTF">2016-06-01T13:14:00Z</dcterms:modified>
</cp:coreProperties>
</file>