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21F" w:rsidRDefault="0043321F">
      <w:pPr>
        <w:pStyle w:val="Normln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</w:p>
    <w:p w:rsidR="0043321F" w:rsidRDefault="0043321F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43321F" w:rsidRDefault="0043321F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648575"/>
            <wp:effectExtent l="0" t="0" r="0" b="9525"/>
            <wp:docPr id="1" name="obrázek 1" descr="Počítačem generovaný alternativní text:&#10;Protokol z jednání komise pro výběr laureáta Ceny &#10;hejtmana Jihočeského kraje 2017 &#10;konaného dne 13.2.2017 &#10;Cena hejtmana Jihočeského kraje za udržování a rozvoj tradiční lidové kultury (dále jen &#10;„Cena”) je udělována na základě Statutu Ceny hejtmana Jihočeského kraje za udržování a &#10;rozvoj tradiční lidové kultury (dále jen „Statut”), v souladu s Koncepcí účinnější péče o &#10;tradiční lidovou kulturu v České republice na léta 2016 — 2020 a v návaznosti na místní &#10;tradice jihočeského regionu. Výzva k předkládání návrhů na udělení Ceny byla vyhlášena &#10;dne 3. 10. 2016 a ukončena ke dni 31. 12. 2016. V tomto termínu došly 3 návrhy na udělení &#10;Ceny, které byly předloženy hodnotící komisi dne 13. 2. 2017. &#10;Komise při svém hodnocení postupovala podle těchto kritérií, daných Statutem: &#10;řemeslná činnost v daném oboru jako výjimečný či jedinečný doklad &#10;tradiční technologie či tradiční lidové techniky &#10;rozvoj lidových tradic nemateriální lidové kultury (zvyky, obřady) &#10;revitalizace tradic v oblasti zvykoslovných jevů a folklórních projevů &#10;tradičního zvyku či &#10;ocenění k jubileím jednotlivců, kolektivů i &#10;slavnosti/festivalu (slavnosti řemesel). &#10;Hodnoceny byly tyto 3 návrhy na udělení Ceny: &#10;1. návrh: Město Sedlice navrhlo k ocenění spolek Sedlická krajka, o.p.s., za udrženi a šíření &#10;tradice paličkování v Sedlici. Toto tradiční lidové řemeslo, je poprvé doloženo zápisem z roku &#10;1752; díky němu byla sedlickým ženám upravena robota tak, že část mohly nahradit &#10;paličkováním krajek. Paličkování se na Sedlicku věnovaly celé generace žen, mužu a děti &#10;Bylo vyučováno i ve školách, v roce 1899 byla založena krajkářská škola, která &#10;s přestávkami existovala až do roku 2000. 500 let historie krajkářství v Sedlici vedlo ke &#10;vzniku Sedlické krajky o.p.s., která zajišt'uje pokračování této tradice. &#10;2. návrh: Jihočeské muzeum navrhlo k ocenění Ing. Pavla Sarauera za řemeslnou činnost — &#10;výrobu tradičního šumavského výrobku „Šumavská holubička štípaná z jednoho kusu dřeva&quot; &#10;Pan Sarauer pokračuje v rodové tradici — již ve čtvrté generaci — a jeho štípané holubičky lze &#10;nalézt na celém světě. &#10;3. návrh: Jihočeské muzeum v Českých Budějovicích dále navrhlo k ocenění pana Miroslava &#10;Pelikána, řezbáře, cukráře, spisovatele, Mistra perníku a znalce jeho historie, k významnému &#10;životnímu jubileu (90 let). Návrh došel na krajský úřad dne 7. 12. 2017, pan Pelikán dne 3. 2. &#10;2017 zemřel. &#10;Hodnotící komise jednohlasně schválila udělení Ceny včetně finančního ohodnocení ve výši &#10;10 000,- Kč pro Sedlickou krajku, o.p.s., za udržení a šíření tradice paličkování v Sedlici a &#10;pro Ing. Pavla Sarauera za řemeslnou činnost &#10;— výrobu tradičního šumavského výrobku &#10;„Šumavská holubička štípaná z jednoho kusu dřeva” &#10;Dále jednohlasně schválila udělení Ceny panu Pelikánovi in memoriam. Návrh na finanční &#10;ohodnocení jednohlasný nebyl — část komise byla pro udělení Ceny a jejího předání včetně &#10;finančního ohodnocení ve výši 10 000,- Kč dědicům pana Pelikána, část navrhla ke zvážení, &#10;zda je možné finanční ohodnocení vyplatit dědicům i v případě, že v činnosti oceněného &#10;nepokračují. Statut, podle něhož se při udílení Ceny postupuje, takový případ neřeší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čítačem generovaný alternativní text:&#10;Protokol z jednání komise pro výběr laureáta Ceny &#10;hejtmana Jihočeského kraje 2017 &#10;konaného dne 13.2.2017 &#10;Cena hejtmana Jihočeského kraje za udržování a rozvoj tradiční lidové kultury (dále jen &#10;„Cena”) je udělována na základě Statutu Ceny hejtmana Jihočeského kraje za udržování a &#10;rozvoj tradiční lidové kultury (dále jen „Statut”), v souladu s Koncepcí účinnější péče o &#10;tradiční lidovou kulturu v České republice na léta 2016 — 2020 a v návaznosti na místní &#10;tradice jihočeského regionu. Výzva k předkládání návrhů na udělení Ceny byla vyhlášena &#10;dne 3. 10. 2016 a ukončena ke dni 31. 12. 2016. V tomto termínu došly 3 návrhy na udělení &#10;Ceny, které byly předloženy hodnotící komisi dne 13. 2. 2017. &#10;Komise při svém hodnocení postupovala podle těchto kritérií, daných Statutem: &#10;řemeslná činnost v daném oboru jako výjimečný či jedinečný doklad &#10;tradiční technologie či tradiční lidové techniky &#10;rozvoj lidových tradic nemateriální lidové kultury (zvyky, obřady) &#10;revitalizace tradic v oblasti zvykoslovných jevů a folklórních projevů &#10;tradičního zvyku či &#10;ocenění k jubileím jednotlivců, kolektivů i &#10;slavnosti/festivalu (slavnosti řemesel). &#10;Hodnoceny byly tyto 3 návrhy na udělení Ceny: &#10;1. návrh: Město Sedlice navrhlo k ocenění spolek Sedlická krajka, o.p.s., za udrženi a šíření &#10;tradice paličkování v Sedlici. Toto tradiční lidové řemeslo, je poprvé doloženo zápisem z roku &#10;1752; díky němu byla sedlickým ženám upravena robota tak, že část mohly nahradit &#10;paličkováním krajek. Paličkování se na Sedlicku věnovaly celé generace žen, mužu a děti &#10;Bylo vyučováno i ve školách, v roce 1899 byla založena krajkářská škola, která &#10;s přestávkami existovala až do roku 2000. 500 let historie krajkářství v Sedlici vedlo ke &#10;vzniku Sedlické krajky o.p.s., která zajišt'uje pokračování této tradice. &#10;2. návrh: Jihočeské muzeum navrhlo k ocenění Ing. Pavla Sarauera za řemeslnou činnost — &#10;výrobu tradičního šumavského výrobku „Šumavská holubička štípaná z jednoho kusu dřeva&quot; &#10;Pan Sarauer pokračuje v rodové tradici — již ve čtvrté generaci — a jeho štípané holubičky lze &#10;nalézt na celém světě. &#10;3. návrh: Jihočeské muzeum v Českých Budějovicích dále navrhlo k ocenění pana Miroslava &#10;Pelikána, řezbáře, cukráře, spisovatele, Mistra perníku a znalce jeho historie, k významnému &#10;životnímu jubileu (90 let). Návrh došel na krajský úřad dne 7. 12. 2017, pan Pelikán dne 3. 2. &#10;2017 zemřel. &#10;Hodnotící komise jednohlasně schválila udělení Ceny včetně finančního ohodnocení ve výši &#10;10 000,- Kč pro Sedlickou krajku, o.p.s., za udržení a šíření tradice paličkování v Sedlici a &#10;pro Ing. Pavla Sarauera za řemeslnou činnost &#10;— výrobu tradičního šumavského výrobku &#10;„Šumavská holubička štípaná z jednoho kusu dřeva” &#10;Dále jednohlasně schválila udělení Ceny panu Pelikánovi in memoriam. Návrh na finanční &#10;ohodnocení jednohlasný nebyl — část komise byla pro udělení Ceny a jejího předání včetně &#10;finančního ohodnocení ve výši 10 000,- Kč dědicům pana Pelikána, část navrhla ke zvážení, &#10;zda je možné finanční ohodnocení vyplatit dědicům i v případě, že v činnosti oceněného &#10;nepokračují. Statut, podle něhož se při udílení Ceny postupuje, takový případ neřeší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1F" w:rsidRDefault="0043321F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43321F" w:rsidRDefault="0043321F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2" name="obrázek 2" descr="Počítačem generovaný alternativní text:&#10;Komise se usnesla, že tento případ předloží k projednání vedení Jihočeského kraje při jeho &#10;poradě dne 27. 2. 2017. Zde bylo doporučeno udělit Cenu včetně finančního ohodnocení &#10;10 000,- Kč spolku Sedlická krajka a Ing. Pavlu Sarauerovi a Cenu bez finančního &#10;ohodnocení in memoriam panu Pelikánovi. Ceny budou předány při slavnostním vyhlášení &#10;Vesnice roku 2017. &#10;Tento návrh bude předložen radě kraje k projednání na zasedání dne 6. 4. 2017 následně &#10;zastupitelstvu kraje dne 11. 5. 2017 &#10;Zapsala: &#10;Alena Janků, oddělení kultury a zřizovaných organizací &#10;Ověřil &#10;Mgr. Patrik Červák, vedoucí OK &#10;Schválil: &#10;Pavel Hroch, člen Rady Jihočeského kraje, předseda hodnotící komi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čítačem generovaný alternativní text:&#10;Komise se usnesla, že tento případ předloží k projednání vedení Jihočeského kraje při jeho &#10;poradě dne 27. 2. 2017. Zde bylo doporučeno udělit Cenu včetně finančního ohodnocení &#10;10 000,- Kč spolku Sedlická krajka a Ing. Pavlu Sarauerovi a Cenu bez finančního &#10;ohodnocení in memoriam panu Pelikánovi. Ceny budou předány při slavnostním vyhlášení &#10;Vesnice roku 2017. &#10;Tento návrh bude předložen radě kraje k projednání na zasedání dne 6. 4. 2017 následně &#10;zastupitelstvu kraje dne 11. 5. 2017 &#10;Zapsala: &#10;Alena Janků, oddělení kultury a zřizovaných organizací &#10;Ověřil &#10;Mgr. Patrik Červák, vedoucí OK &#10;Schválil: &#10;Pavel Hroch, člen Rady Jihočeského kraje, předseda hodnotící komise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1F" w:rsidRDefault="0043321F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72859" w:rsidRDefault="00672859">
      <w:bookmarkStart w:id="0" w:name="_GoBack"/>
      <w:bookmarkEnd w:id="0"/>
    </w:p>
    <w:sectPr w:rsidR="00672859" w:rsidSect="00367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1F"/>
    <w:rsid w:val="0043321F"/>
    <w:rsid w:val="0067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73480-4E07-4A55-B8BF-FCFB2609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332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2E1DBD24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Janků Alena</dc:creator>
  <cp:keywords/>
  <dc:description/>
  <cp:lastModifiedBy>Janků Alena</cp:lastModifiedBy>
  <cp:revision>1</cp:revision>
  <dcterms:created xsi:type="dcterms:W3CDTF">2017-03-23T11:27:00Z</dcterms:created>
  <dcterms:modified xsi:type="dcterms:W3CDTF">2017-03-23T11:28:00Z</dcterms:modified>
</cp:coreProperties>
</file>