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9BF" w:rsidRDefault="0063272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44CC8" wp14:editId="60F25BFC">
                <wp:simplePos x="0" y="0"/>
                <wp:positionH relativeFrom="column">
                  <wp:posOffset>128905</wp:posOffset>
                </wp:positionH>
                <wp:positionV relativeFrom="paragraph">
                  <wp:posOffset>138430</wp:posOffset>
                </wp:positionV>
                <wp:extent cx="3667125" cy="381000"/>
                <wp:effectExtent l="38100" t="38100" r="47625" b="3810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724" w:rsidRPr="00632724" w:rsidRDefault="00632724" w:rsidP="0063272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2724">
                              <w:rPr>
                                <w:sz w:val="24"/>
                                <w:szCs w:val="24"/>
                              </w:rPr>
                              <w:t>stavba občanské</w:t>
                            </w:r>
                            <w:bookmarkStart w:id="0" w:name="_GoBack"/>
                            <w:bookmarkEnd w:id="0"/>
                            <w:r w:rsidRPr="00632724">
                              <w:rPr>
                                <w:sz w:val="24"/>
                                <w:szCs w:val="24"/>
                              </w:rPr>
                              <w:t xml:space="preserve"> vybavenosti – pohled ze silnice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44CC8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10.15pt;margin-top:10.9pt;width:288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" fillcolor="#ffc000" strokecolor="#ffc000" strokeweight="6pt">
                <v:textbox>
                  <w:txbxContent>
                    <w:p w:rsidR="00632724" w:rsidRPr="00632724" w:rsidRDefault="00632724" w:rsidP="0063272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32724">
                        <w:rPr>
                          <w:sz w:val="24"/>
                          <w:szCs w:val="24"/>
                        </w:rPr>
                        <w:t>stavba občanské</w:t>
                      </w:r>
                      <w:bookmarkStart w:id="1" w:name="_GoBack"/>
                      <w:bookmarkEnd w:id="1"/>
                      <w:r w:rsidRPr="00632724">
                        <w:rPr>
                          <w:sz w:val="24"/>
                          <w:szCs w:val="24"/>
                        </w:rPr>
                        <w:t xml:space="preserve"> vybavenosti – pohled ze silnice</w:t>
                      </w:r>
                    </w:p>
                  </w:txbxContent>
                </v:textbox>
              </v:shape>
            </w:pict>
          </mc:Fallback>
        </mc:AlternateContent>
      </w:r>
      <w:r w:rsidR="00D07B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903C5" wp14:editId="5D225F2D">
                <wp:simplePos x="0" y="0"/>
                <wp:positionH relativeFrom="margin">
                  <wp:posOffset>8816340</wp:posOffset>
                </wp:positionH>
                <wp:positionV relativeFrom="paragraph">
                  <wp:posOffset>4314825</wp:posOffset>
                </wp:positionV>
                <wp:extent cx="371475" cy="1133475"/>
                <wp:effectExtent l="0" t="0" r="28575" b="2857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B9A" w:rsidRDefault="00D07B9A" w:rsidP="00D07B9A">
                            <w:pPr>
                              <w:jc w:val="center"/>
                            </w:pPr>
                            <w:r>
                              <w:t>PŘÍLOHA č. 3</w:t>
                            </w:r>
                          </w:p>
                          <w:p w:rsidR="00D07B9A" w:rsidRDefault="00D07B9A" w:rsidP="00D07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03C5" id="Textové pole 16" o:spid="_x0000_s1027" type="#_x0000_t202" style="position:absolute;margin-left:694.2pt;margin-top:339.75pt;width:29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">
                <v:textbox style="layout-flow:vertical">
                  <w:txbxContent>
                    <w:p w:rsidR="00D07B9A" w:rsidRDefault="00D07B9A" w:rsidP="00D07B9A">
                      <w:pPr>
                        <w:jc w:val="center"/>
                      </w:pPr>
                      <w:r>
                        <w:t>PŘÍLOHA č. 3</w:t>
                      </w:r>
                    </w:p>
                    <w:p w:rsidR="00D07B9A" w:rsidRDefault="00D07B9A" w:rsidP="00D07B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2A8">
        <w:rPr>
          <w:noProof/>
          <w:lang w:eastAsia="cs-CZ"/>
        </w:rPr>
        <w:drawing>
          <wp:inline distT="0" distB="0" distL="0" distR="0" wp14:anchorId="3923C6FB" wp14:editId="4A31F0BE">
            <wp:extent cx="8830098" cy="5467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1646" cy="54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9BF" w:rsidSect="006162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8"/>
    <w:rsid w:val="006162A8"/>
    <w:rsid w:val="00632724"/>
    <w:rsid w:val="008049BF"/>
    <w:rsid w:val="00D0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B61D9-BF6A-47B2-8413-15185371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7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C5E843FA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4</cp:revision>
  <dcterms:created xsi:type="dcterms:W3CDTF">2017-05-29T09:34:00Z</dcterms:created>
  <dcterms:modified xsi:type="dcterms:W3CDTF">2017-05-29T10:29:00Z</dcterms:modified>
</cp:coreProperties>
</file>