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E88" w:rsidRDefault="00C23F05">
      <w:bookmarkStart w:id="0" w:name="_GoBack"/>
      <w:r w:rsidRPr="00C23F0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900752" y="900752"/>
            <wp:positionH relativeFrom="column">
              <wp:align>left</wp:align>
            </wp:positionH>
            <wp:positionV relativeFrom="paragraph">
              <wp:align>top</wp:align>
            </wp:positionV>
            <wp:extent cx="5760085" cy="8939284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  <w:r w:rsidRPr="00C23F05">
        <w:rPr>
          <w:noProof/>
          <w:lang w:eastAsia="cs-CZ"/>
        </w:rPr>
        <w:lastRenderedPageBreak/>
        <w:drawing>
          <wp:inline distT="0" distB="0" distL="0" distR="0">
            <wp:extent cx="5760388" cy="8816454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35" cy="882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884693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91" cy="88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761863"/>
            <wp:effectExtent l="0" t="0" r="762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4" cy="87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04840" cy="8830102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89" cy="883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509" cy="8761863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0" cy="87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748215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00" cy="87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417" cy="87482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8" cy="87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331" cy="8857397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59" cy="88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420" cy="8816454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33" cy="88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F05" w:rsidSect="0060436F"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FB7" w:rsidRDefault="006E1FB7" w:rsidP="00C23F05">
      <w:pPr>
        <w:spacing w:after="0" w:line="240" w:lineRule="auto"/>
      </w:pPr>
      <w:r>
        <w:separator/>
      </w:r>
    </w:p>
  </w:endnote>
  <w:endnote w:type="continuationSeparator" w:id="0">
    <w:p w:rsidR="006E1FB7" w:rsidRDefault="006E1FB7" w:rsidP="00C2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FB7" w:rsidRDefault="006E1FB7" w:rsidP="00C23F05">
      <w:pPr>
        <w:spacing w:after="0" w:line="240" w:lineRule="auto"/>
      </w:pPr>
      <w:r>
        <w:separator/>
      </w:r>
    </w:p>
  </w:footnote>
  <w:footnote w:type="continuationSeparator" w:id="0">
    <w:p w:rsidR="006E1FB7" w:rsidRDefault="006E1FB7" w:rsidP="00C23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36F" w:rsidRPr="00C23F05" w:rsidRDefault="0060436F" w:rsidP="0060436F">
    <w:pPr>
      <w:pStyle w:val="Zhlav"/>
      <w:jc w:val="right"/>
      <w:rPr>
        <w:rFonts w:ascii="Arial" w:hAnsi="Arial" w:cs="Arial"/>
      </w:rPr>
    </w:pPr>
    <w:r>
      <w:rPr>
        <w:rFonts w:ascii="Arial" w:hAnsi="Arial" w:cs="Arial"/>
      </w:rPr>
      <w:t xml:space="preserve">Příloha č. </w:t>
    </w:r>
    <w:r w:rsidRPr="0060436F">
      <w:rPr>
        <w:rFonts w:ascii="Arial" w:hAnsi="Arial" w:cs="Arial"/>
      </w:rPr>
      <w:t>2</w:t>
    </w:r>
    <w:r w:rsidR="000C490A">
      <w:rPr>
        <w:rFonts w:ascii="Arial" w:hAnsi="Arial" w:cs="Arial"/>
      </w:rPr>
      <w:t xml:space="preserve"> návrhu č. </w:t>
    </w:r>
    <w:r w:rsidR="005D75C0">
      <w:rPr>
        <w:rFonts w:ascii="Arial" w:hAnsi="Arial" w:cs="Arial"/>
      </w:rPr>
      <w:t>399</w:t>
    </w:r>
    <w:r>
      <w:rPr>
        <w:rFonts w:ascii="Arial" w:hAnsi="Arial" w:cs="Arial"/>
      </w:rPr>
      <w:t>/</w:t>
    </w:r>
    <w:r w:rsidR="005D75C0">
      <w:rPr>
        <w:rFonts w:ascii="Arial" w:hAnsi="Arial" w:cs="Arial"/>
      </w:rPr>
      <w:t>Z</w:t>
    </w:r>
    <w:r>
      <w:rPr>
        <w:rFonts w:ascii="Arial" w:hAnsi="Arial" w:cs="Arial"/>
      </w:rPr>
      <w:t>K/1</w:t>
    </w:r>
    <w:r w:rsidR="00E020B0">
      <w:rPr>
        <w:rFonts w:ascii="Arial" w:hAnsi="Arial" w:cs="Arial"/>
      </w:rPr>
      <w:t>7</w:t>
    </w:r>
  </w:p>
  <w:p w:rsidR="0060436F" w:rsidRDefault="0060436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05"/>
    <w:rsid w:val="000C490A"/>
    <w:rsid w:val="001F47E9"/>
    <w:rsid w:val="002D5E32"/>
    <w:rsid w:val="00381C98"/>
    <w:rsid w:val="005D75C0"/>
    <w:rsid w:val="0060436F"/>
    <w:rsid w:val="006A5E88"/>
    <w:rsid w:val="006E1FB7"/>
    <w:rsid w:val="00C23F05"/>
    <w:rsid w:val="00E0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6807B-64FD-41B4-9C5D-7B393ACC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23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3F05"/>
  </w:style>
  <w:style w:type="paragraph" w:styleId="Zpat">
    <w:name w:val="footer"/>
    <w:basedOn w:val="Normln"/>
    <w:link w:val="ZpatChar"/>
    <w:uiPriority w:val="99"/>
    <w:unhideWhenUsed/>
    <w:rsid w:val="00C23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3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50407D12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Šírková Petra</dc:creator>
  <cp:keywords/>
  <dc:description/>
  <cp:lastModifiedBy>Maťhová Marcela</cp:lastModifiedBy>
  <cp:revision>4</cp:revision>
  <dcterms:created xsi:type="dcterms:W3CDTF">2017-09-11T06:03:00Z</dcterms:created>
  <dcterms:modified xsi:type="dcterms:W3CDTF">2017-09-11T08:44:00Z</dcterms:modified>
</cp:coreProperties>
</file>