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012" w:rsidRDefault="009207C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FD8395" wp14:editId="25ADCE09">
                <wp:simplePos x="0" y="0"/>
                <wp:positionH relativeFrom="margin">
                  <wp:align>right</wp:align>
                </wp:positionH>
                <wp:positionV relativeFrom="paragraph">
                  <wp:posOffset>16321</wp:posOffset>
                </wp:positionV>
                <wp:extent cx="1156335" cy="295275"/>
                <wp:effectExtent l="0" t="0" r="24765" b="28575"/>
                <wp:wrapNone/>
                <wp:docPr id="2" name="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633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7CC" w:rsidRPr="00533658" w:rsidRDefault="009207CC" w:rsidP="009207C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33658">
                              <w:rPr>
                                <w:sz w:val="24"/>
                                <w:szCs w:val="24"/>
                              </w:rPr>
                              <w:t xml:space="preserve">Příloha č.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D8395" id="Obdélník 2" o:spid="_x0000_s1026" style="position:absolute;margin-left:39.85pt;margin-top:1.3pt;width:91.05pt;height:23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">
                <v:textbox>
                  <w:txbxContent>
                    <w:p w:rsidR="009207CC" w:rsidRPr="00533658" w:rsidRDefault="009207CC" w:rsidP="009207C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33658">
                        <w:rPr>
                          <w:sz w:val="24"/>
                          <w:szCs w:val="24"/>
                        </w:rPr>
                        <w:t xml:space="preserve">Příloha č. </w:t>
                      </w: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207CC">
        <w:rPr>
          <w:noProof/>
          <w:lang w:eastAsia="cs-CZ"/>
        </w:rPr>
        <w:drawing>
          <wp:inline distT="0" distB="0" distL="0" distR="0">
            <wp:extent cx="6368400" cy="8665200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00" cy="86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1012" w:rsidSect="009207CC">
      <w:pgSz w:w="11906" w:h="16838"/>
      <w:pgMar w:top="1021" w:right="1134" w:bottom="124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7CC"/>
    <w:rsid w:val="00041012"/>
    <w:rsid w:val="00920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C1D5D1-F637-422B-8A30-617A82104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207C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4DC51F04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KUJC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Kučerová Martina</dc:creator>
  <cp:keywords/>
  <dc:description/>
  <cp:lastModifiedBy>Kučerová Martina</cp:lastModifiedBy>
  <cp:revision>1</cp:revision>
  <dcterms:created xsi:type="dcterms:W3CDTF">2018-05-29T07:50:00Z</dcterms:created>
  <dcterms:modified xsi:type="dcterms:W3CDTF">2018-05-29T07:53:00Z</dcterms:modified>
</cp:coreProperties>
</file>