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12" w:rsidRDefault="00AE00B7">
      <w:r w:rsidRPr="00A87627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AAB76" wp14:editId="0E00ACCE">
                <wp:simplePos x="0" y="0"/>
                <wp:positionH relativeFrom="margin">
                  <wp:posOffset>4905375</wp:posOffset>
                </wp:positionH>
                <wp:positionV relativeFrom="paragraph">
                  <wp:posOffset>-247650</wp:posOffset>
                </wp:positionV>
                <wp:extent cx="1285875" cy="295275"/>
                <wp:effectExtent l="0" t="0" r="28575" b="2857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0B7" w:rsidRDefault="00AE00B7" w:rsidP="00AE00B7">
                            <w:pPr>
                              <w:jc w:val="center"/>
                            </w:pPr>
                            <w:r>
                              <w:t xml:space="preserve">PŘÍLOHA č.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AAB7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86.25pt;margin-top:-19.5pt;width:10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">
                <v:textbox>
                  <w:txbxContent>
                    <w:p w:rsidR="00AE00B7" w:rsidRDefault="00AE00B7" w:rsidP="00AE00B7">
                      <w:pPr>
                        <w:jc w:val="center"/>
                      </w:pPr>
                      <w:r>
                        <w:t xml:space="preserve">PŘÍLOHA č. 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Pr="00AE00B7">
        <w:rPr>
          <w:noProof/>
        </w:rPr>
        <w:drawing>
          <wp:inline distT="0" distB="0" distL="0" distR="0">
            <wp:extent cx="6652449" cy="936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4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1012" w:rsidSect="00AE00B7">
      <w:pgSz w:w="11906" w:h="16838"/>
      <w:pgMar w:top="1418" w:right="1134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0B7"/>
    <w:rsid w:val="00041012"/>
    <w:rsid w:val="00AE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5D40EF-512E-4C51-850B-DED0D652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0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1B783181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Kučerová Martina</dc:creator>
  <cp:keywords/>
  <dc:description/>
  <cp:lastModifiedBy>Kučerová Martina</cp:lastModifiedBy>
  <cp:revision>1</cp:revision>
  <dcterms:created xsi:type="dcterms:W3CDTF">2018-08-03T08:03:00Z</dcterms:created>
  <dcterms:modified xsi:type="dcterms:W3CDTF">2018-08-03T08:08:00Z</dcterms:modified>
</cp:coreProperties>
</file>